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F00" w:rsidRPr="00F9647C" w:rsidRDefault="00F048F1" w:rsidP="001D1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Hvem gjør hva</w:t>
      </w:r>
      <w:r w:rsidR="00F9647C" w:rsidRPr="00F9647C">
        <w:rPr>
          <w:b/>
          <w:sz w:val="28"/>
          <w:szCs w:val="28"/>
        </w:rPr>
        <w:t xml:space="preserve"> i administrasjonen</w:t>
      </w:r>
    </w:p>
    <w:p w:rsidR="001053C6" w:rsidRPr="008622EF" w:rsidRDefault="00934D9F" w:rsidP="008622EF">
      <w:pPr>
        <w:spacing w:after="0"/>
        <w:rPr>
          <w:b/>
        </w:rPr>
      </w:pPr>
      <w:r w:rsidRPr="008622EF">
        <w:rPr>
          <w:b/>
        </w:rPr>
        <w:t xml:space="preserve">Nytt: </w:t>
      </w:r>
    </w:p>
    <w:p w:rsidR="001053C6" w:rsidRPr="00192D48" w:rsidRDefault="00085DAD" w:rsidP="001053C6">
      <w:pPr>
        <w:pStyle w:val="Listeavsnitt"/>
        <w:numPr>
          <w:ilvl w:val="0"/>
          <w:numId w:val="9"/>
        </w:numPr>
        <w:rPr>
          <w:sz w:val="20"/>
          <w:szCs w:val="20"/>
        </w:rPr>
      </w:pPr>
      <w:r w:rsidRPr="00192D48">
        <w:rPr>
          <w:sz w:val="20"/>
          <w:szCs w:val="20"/>
        </w:rPr>
        <w:t>Sahar Haji Hassani er tilsatt som førstekonsulent tilknyttet utdanningsledelse/EVU</w:t>
      </w:r>
    </w:p>
    <w:p w:rsidR="00085DAD" w:rsidRPr="00192D48" w:rsidRDefault="00085DAD" w:rsidP="00085DAD">
      <w:pPr>
        <w:pStyle w:val="Listeavsnitt"/>
        <w:numPr>
          <w:ilvl w:val="0"/>
          <w:numId w:val="9"/>
        </w:numPr>
        <w:rPr>
          <w:sz w:val="20"/>
          <w:szCs w:val="20"/>
        </w:rPr>
      </w:pPr>
      <w:r w:rsidRPr="00192D48">
        <w:rPr>
          <w:sz w:val="20"/>
          <w:szCs w:val="20"/>
        </w:rPr>
        <w:t>Liv Christina Varen er tilsatt som førstekonsulent tilknyttet Lektorprogrammet</w:t>
      </w:r>
      <w:r w:rsidR="0027798A">
        <w:rPr>
          <w:sz w:val="20"/>
          <w:szCs w:val="20"/>
        </w:rPr>
        <w:t xml:space="preserve"> (starter 12.1.15)</w:t>
      </w:r>
    </w:p>
    <w:p w:rsidR="00F048F1" w:rsidRPr="00192D48" w:rsidRDefault="00934D9F" w:rsidP="00085DAD">
      <w:pPr>
        <w:pStyle w:val="Listeavsnitt"/>
        <w:numPr>
          <w:ilvl w:val="0"/>
          <w:numId w:val="9"/>
        </w:numPr>
        <w:rPr>
          <w:sz w:val="20"/>
          <w:szCs w:val="20"/>
        </w:rPr>
      </w:pPr>
      <w:r w:rsidRPr="00192D48">
        <w:rPr>
          <w:sz w:val="20"/>
          <w:szCs w:val="20"/>
        </w:rPr>
        <w:t xml:space="preserve">Jon Arild Lund er </w:t>
      </w:r>
      <w:r w:rsidR="00085DAD" w:rsidRPr="00192D48">
        <w:rPr>
          <w:sz w:val="20"/>
          <w:szCs w:val="20"/>
        </w:rPr>
        <w:t>fast</w:t>
      </w:r>
      <w:r w:rsidRPr="00192D48">
        <w:rPr>
          <w:sz w:val="20"/>
          <w:szCs w:val="20"/>
        </w:rPr>
        <w:t xml:space="preserve"> ansatt på PPU deltid. </w:t>
      </w:r>
      <w:r w:rsidR="00530738" w:rsidRPr="00192D48">
        <w:rPr>
          <w:sz w:val="20"/>
          <w:szCs w:val="20"/>
        </w:rPr>
        <w:t xml:space="preserve"> </w:t>
      </w:r>
    </w:p>
    <w:p w:rsidR="008622EF" w:rsidRPr="00192D48" w:rsidRDefault="00085DAD" w:rsidP="008622EF">
      <w:pPr>
        <w:pStyle w:val="Listeavsnitt"/>
        <w:numPr>
          <w:ilvl w:val="0"/>
          <w:numId w:val="9"/>
        </w:numPr>
        <w:rPr>
          <w:sz w:val="20"/>
          <w:szCs w:val="20"/>
        </w:rPr>
      </w:pPr>
      <w:r w:rsidRPr="00192D48">
        <w:rPr>
          <w:sz w:val="20"/>
          <w:szCs w:val="20"/>
        </w:rPr>
        <w:t xml:space="preserve">Brigt Hope </w:t>
      </w:r>
      <w:r w:rsidR="00192D48" w:rsidRPr="00192D48">
        <w:rPr>
          <w:sz w:val="20"/>
          <w:szCs w:val="20"/>
        </w:rPr>
        <w:t xml:space="preserve">og Jörg Walter </w:t>
      </w:r>
      <w:r w:rsidRPr="00192D48">
        <w:rPr>
          <w:sz w:val="20"/>
          <w:szCs w:val="20"/>
        </w:rPr>
        <w:t xml:space="preserve">har pappapermisjon </w:t>
      </w:r>
      <w:r w:rsidR="00192D48" w:rsidRPr="00192D48">
        <w:rPr>
          <w:sz w:val="20"/>
          <w:szCs w:val="20"/>
        </w:rPr>
        <w:t>i løpet av våren</w:t>
      </w:r>
    </w:p>
    <w:p w:rsidR="00085DAD" w:rsidRPr="00192D48" w:rsidRDefault="00085DAD" w:rsidP="008622EF">
      <w:pPr>
        <w:pStyle w:val="Listeavsnitt"/>
        <w:numPr>
          <w:ilvl w:val="0"/>
          <w:numId w:val="9"/>
        </w:numPr>
        <w:rPr>
          <w:sz w:val="20"/>
          <w:szCs w:val="20"/>
        </w:rPr>
      </w:pPr>
      <w:r w:rsidRPr="00192D48">
        <w:rPr>
          <w:sz w:val="20"/>
          <w:szCs w:val="20"/>
        </w:rPr>
        <w:t>Espen Smith</w:t>
      </w:r>
      <w:r w:rsidR="0027798A">
        <w:rPr>
          <w:sz w:val="20"/>
          <w:szCs w:val="20"/>
        </w:rPr>
        <w:t>-</w:t>
      </w:r>
      <w:r w:rsidR="0027798A" w:rsidRPr="0027798A">
        <w:rPr>
          <w:sz w:val="20"/>
          <w:szCs w:val="20"/>
        </w:rPr>
        <w:t xml:space="preserve"> </w:t>
      </w:r>
      <w:r w:rsidR="0027798A">
        <w:rPr>
          <w:sz w:val="20"/>
          <w:szCs w:val="20"/>
        </w:rPr>
        <w:t>Meyer</w:t>
      </w:r>
      <w:r w:rsidRPr="00192D48">
        <w:rPr>
          <w:sz w:val="20"/>
          <w:szCs w:val="20"/>
        </w:rPr>
        <w:t xml:space="preserve"> er ansatt som midlertidig vikar for Brigt Hope</w:t>
      </w:r>
    </w:p>
    <w:p w:rsidR="00532977" w:rsidRDefault="00532977" w:rsidP="00A2797D">
      <w:pPr>
        <w:spacing w:after="0"/>
        <w:rPr>
          <w:b/>
        </w:rPr>
      </w:pPr>
      <w:r>
        <w:rPr>
          <w:b/>
        </w:rPr>
        <w:t>Kontorsjef:</w:t>
      </w:r>
    </w:p>
    <w:p w:rsidR="00532977" w:rsidRDefault="00532977" w:rsidP="00532977">
      <w:pPr>
        <w:pStyle w:val="Listeavsnitt"/>
        <w:numPr>
          <w:ilvl w:val="0"/>
          <w:numId w:val="8"/>
        </w:numPr>
        <w:spacing w:after="0"/>
      </w:pPr>
      <w:r>
        <w:t>Leder av administrasjonen</w:t>
      </w:r>
      <w:r>
        <w:tab/>
      </w:r>
      <w:r w:rsidRPr="00532977">
        <w:t>Astrid Waaler Kaas</w:t>
      </w:r>
    </w:p>
    <w:p w:rsidR="00530738" w:rsidRDefault="00530738" w:rsidP="00A2797D">
      <w:pPr>
        <w:spacing w:after="0"/>
        <w:rPr>
          <w:b/>
        </w:rPr>
      </w:pPr>
      <w:r>
        <w:rPr>
          <w:b/>
        </w:rPr>
        <w:t>Ekspedisjonen:</w:t>
      </w:r>
    </w:p>
    <w:p w:rsidR="00530738" w:rsidRDefault="00192D48" w:rsidP="00530738">
      <w:pPr>
        <w:pStyle w:val="Rentekst"/>
        <w:numPr>
          <w:ilvl w:val="0"/>
          <w:numId w:val="5"/>
        </w:numPr>
      </w:pPr>
      <w:r>
        <w:t>Hver dag</w:t>
      </w:r>
      <w:r>
        <w:tab/>
      </w:r>
      <w:r>
        <w:tab/>
      </w:r>
      <w:r w:rsidR="00530738">
        <w:tab/>
        <w:t xml:space="preserve">Jon Erlend Fosvold </w:t>
      </w:r>
    </w:p>
    <w:p w:rsidR="00530738" w:rsidRDefault="00192D48" w:rsidP="00530738">
      <w:pPr>
        <w:pStyle w:val="Rentekst"/>
        <w:numPr>
          <w:ilvl w:val="0"/>
          <w:numId w:val="5"/>
        </w:numPr>
      </w:pPr>
      <w:r>
        <w:t>M</w:t>
      </w:r>
      <w:r w:rsidR="00085DAD">
        <w:t xml:space="preserve">andag - </w:t>
      </w:r>
      <w:r w:rsidR="00671A32">
        <w:t>on</w:t>
      </w:r>
      <w:r w:rsidR="00530738">
        <w:t>sdag-to</w:t>
      </w:r>
      <w:r w:rsidR="00085DAD">
        <w:t>rsdag</w:t>
      </w:r>
      <w:r w:rsidR="00085DAD">
        <w:tab/>
      </w:r>
      <w:r w:rsidR="00530738">
        <w:t>Johnny Nyhagen</w:t>
      </w:r>
    </w:p>
    <w:p w:rsidR="00192D48" w:rsidRDefault="00192D48" w:rsidP="00A2797D">
      <w:pPr>
        <w:spacing w:after="0"/>
        <w:rPr>
          <w:b/>
        </w:rPr>
      </w:pPr>
      <w:bookmarkStart w:id="0" w:name="_GoBack"/>
      <w:bookmarkEnd w:id="0"/>
    </w:p>
    <w:p w:rsidR="00530738" w:rsidRDefault="00530738" w:rsidP="00A2797D">
      <w:pPr>
        <w:spacing w:after="0"/>
        <w:rPr>
          <w:b/>
        </w:rPr>
      </w:pPr>
      <w:r>
        <w:rPr>
          <w:b/>
        </w:rPr>
        <w:t>Forskningsadministrasjonen:</w:t>
      </w:r>
    </w:p>
    <w:p w:rsidR="00530738" w:rsidRDefault="00EE61B9" w:rsidP="00530738">
      <w:pPr>
        <w:pStyle w:val="Listeavsnitt"/>
        <w:numPr>
          <w:ilvl w:val="0"/>
          <w:numId w:val="7"/>
        </w:numPr>
        <w:spacing w:after="0"/>
      </w:pPr>
      <w:r w:rsidRPr="00EE61B9">
        <w:t>Prosjektoppfølging</w:t>
      </w:r>
      <w:r>
        <w:tab/>
      </w:r>
      <w:r>
        <w:tab/>
        <w:t>Toril Eggen</w:t>
      </w:r>
    </w:p>
    <w:p w:rsidR="00EE61B9" w:rsidRDefault="00EE61B9" w:rsidP="00530738">
      <w:pPr>
        <w:pStyle w:val="Listeavsnitt"/>
        <w:numPr>
          <w:ilvl w:val="0"/>
          <w:numId w:val="7"/>
        </w:numPr>
        <w:spacing w:after="0"/>
      </w:pPr>
      <w:proofErr w:type="spellStart"/>
      <w:r>
        <w:t>PhD</w:t>
      </w:r>
      <w:proofErr w:type="spellEnd"/>
      <w:r>
        <w:t xml:space="preserve"> administrasjon</w:t>
      </w:r>
      <w:r>
        <w:tab/>
      </w:r>
      <w:r>
        <w:tab/>
        <w:t>Eli K. Kåsamoen</w:t>
      </w:r>
    </w:p>
    <w:p w:rsidR="00530738" w:rsidRDefault="00EE61B9" w:rsidP="00A2797D">
      <w:pPr>
        <w:pStyle w:val="Listeavsnitt"/>
        <w:numPr>
          <w:ilvl w:val="0"/>
          <w:numId w:val="7"/>
        </w:numPr>
        <w:spacing w:after="0"/>
      </w:pPr>
      <w:r>
        <w:t>Web</w:t>
      </w:r>
      <w:r>
        <w:tab/>
      </w:r>
      <w:r>
        <w:tab/>
      </w:r>
      <w:r>
        <w:tab/>
      </w:r>
      <w:r>
        <w:tab/>
        <w:t>Toril Eggen</w:t>
      </w:r>
    </w:p>
    <w:p w:rsidR="00192D48" w:rsidRPr="00192D48" w:rsidRDefault="00192D48" w:rsidP="00192D48">
      <w:pPr>
        <w:pStyle w:val="Listeavsnitt"/>
        <w:spacing w:after="0"/>
        <w:ind w:left="1429"/>
      </w:pPr>
    </w:p>
    <w:p w:rsidR="00127026" w:rsidRPr="00A2797D" w:rsidRDefault="00127026" w:rsidP="00A2797D">
      <w:pPr>
        <w:spacing w:after="0"/>
        <w:rPr>
          <w:b/>
        </w:rPr>
      </w:pPr>
      <w:r w:rsidRPr="00A2797D">
        <w:rPr>
          <w:b/>
        </w:rPr>
        <w:t xml:space="preserve">Lektorprogramteamet: </w:t>
      </w:r>
    </w:p>
    <w:p w:rsidR="00127026" w:rsidRPr="00A2797D" w:rsidRDefault="00532977" w:rsidP="00A2797D">
      <w:pPr>
        <w:pStyle w:val="Listeavsnitt"/>
        <w:numPr>
          <w:ilvl w:val="0"/>
          <w:numId w:val="1"/>
        </w:numPr>
        <w:spacing w:after="0"/>
      </w:pPr>
      <w:r>
        <w:t>Teamleder</w:t>
      </w:r>
      <w:r w:rsidR="00127026" w:rsidRPr="00A2797D">
        <w:t xml:space="preserve"> </w:t>
      </w:r>
      <w:r w:rsidR="00127026" w:rsidRPr="00A2797D">
        <w:tab/>
      </w:r>
      <w:r w:rsidR="001C49F7">
        <w:tab/>
      </w:r>
      <w:r w:rsidR="001C49F7">
        <w:tab/>
      </w:r>
      <w:r w:rsidR="00127026" w:rsidRPr="00A2797D">
        <w:t>Marie S. Thorstensen</w:t>
      </w:r>
    </w:p>
    <w:p w:rsidR="00127026" w:rsidRPr="00A2797D" w:rsidRDefault="00532977" w:rsidP="00A2797D">
      <w:pPr>
        <w:pStyle w:val="Listeavsnitt"/>
        <w:numPr>
          <w:ilvl w:val="0"/>
          <w:numId w:val="1"/>
        </w:numPr>
        <w:spacing w:after="0"/>
      </w:pPr>
      <w:r>
        <w:t>Rådgiver</w:t>
      </w:r>
      <w:r w:rsidR="001C49F7">
        <w:tab/>
      </w:r>
      <w:r w:rsidR="001C49F7">
        <w:tab/>
      </w:r>
      <w:r w:rsidR="001C49F7">
        <w:tab/>
        <w:t xml:space="preserve">Kirsti Hyldmo </w:t>
      </w:r>
    </w:p>
    <w:p w:rsidR="00127026" w:rsidRPr="00A2797D" w:rsidRDefault="001C49F7" w:rsidP="00A2797D">
      <w:pPr>
        <w:pStyle w:val="Listeavsnitt"/>
        <w:numPr>
          <w:ilvl w:val="0"/>
          <w:numId w:val="1"/>
        </w:numPr>
        <w:spacing w:after="0"/>
      </w:pPr>
      <w:r>
        <w:t>Utvikling og d</w:t>
      </w:r>
      <w:r w:rsidR="00862AB8" w:rsidRPr="00A2797D">
        <w:t>rift</w:t>
      </w:r>
      <w:r>
        <w:t xml:space="preserve"> </w:t>
      </w:r>
      <w:r w:rsidR="00862AB8" w:rsidRPr="00A2797D">
        <w:tab/>
      </w:r>
      <w:r>
        <w:tab/>
      </w:r>
      <w:r w:rsidR="00862AB8" w:rsidRPr="00A2797D">
        <w:t xml:space="preserve">Jörg Walter (Master) og Lisa Utnem (bachelor) </w:t>
      </w:r>
    </w:p>
    <w:p w:rsidR="00862AB8" w:rsidRPr="00A2797D" w:rsidRDefault="00885EC2" w:rsidP="001C49F7">
      <w:pPr>
        <w:spacing w:after="0"/>
        <w:ind w:left="3540" w:firstLine="708"/>
      </w:pPr>
      <w:r>
        <w:t>Vibeke L. Kronstad (4</w:t>
      </w:r>
      <w:r w:rsidR="00862AB8" w:rsidRPr="00A2797D">
        <w:t xml:space="preserve">0 % fram til sommeren). </w:t>
      </w:r>
    </w:p>
    <w:p w:rsidR="00862AB8" w:rsidRPr="00085DAD" w:rsidRDefault="00862AB8" w:rsidP="001053C6">
      <w:pPr>
        <w:pStyle w:val="Listeavsnitt"/>
        <w:numPr>
          <w:ilvl w:val="0"/>
          <w:numId w:val="1"/>
        </w:numPr>
        <w:spacing w:after="0"/>
        <w:rPr>
          <w:lang w:val="nn-NO"/>
        </w:rPr>
      </w:pPr>
      <w:r w:rsidRPr="00085DAD">
        <w:rPr>
          <w:lang w:val="nn-NO"/>
        </w:rPr>
        <w:t>Profe</w:t>
      </w:r>
      <w:r w:rsidR="001053C6" w:rsidRPr="00085DAD">
        <w:rPr>
          <w:lang w:val="nn-NO"/>
        </w:rPr>
        <w:t xml:space="preserve">sjonsfaglige </w:t>
      </w:r>
      <w:proofErr w:type="spellStart"/>
      <w:r w:rsidR="001053C6" w:rsidRPr="00085DAD">
        <w:rPr>
          <w:lang w:val="nn-NO"/>
        </w:rPr>
        <w:t>emner</w:t>
      </w:r>
      <w:proofErr w:type="spellEnd"/>
      <w:r w:rsidR="001053C6" w:rsidRPr="00085DAD">
        <w:rPr>
          <w:lang w:val="nn-NO"/>
        </w:rPr>
        <w:t xml:space="preserve"> </w:t>
      </w:r>
      <w:r w:rsidRPr="00085DAD">
        <w:rPr>
          <w:lang w:val="nn-NO"/>
        </w:rPr>
        <w:tab/>
      </w:r>
      <w:r w:rsidR="001053C6" w:rsidRPr="00532977">
        <w:rPr>
          <w:lang w:val="nn-NO"/>
        </w:rPr>
        <w:t>Amina Kalsoom</w:t>
      </w:r>
      <w:r w:rsidR="001053C6">
        <w:rPr>
          <w:lang w:val="nn-NO"/>
        </w:rPr>
        <w:t xml:space="preserve"> og </w:t>
      </w:r>
      <w:r w:rsidR="00085DAD">
        <w:rPr>
          <w:lang w:val="nn-NO"/>
        </w:rPr>
        <w:t>Liv Christina Varen</w:t>
      </w:r>
      <w:r w:rsidR="001053C6">
        <w:rPr>
          <w:lang w:val="nn-NO"/>
        </w:rPr>
        <w:tab/>
      </w:r>
      <w:r w:rsidRPr="001053C6">
        <w:rPr>
          <w:lang w:val="nn-NO"/>
        </w:rPr>
        <w:tab/>
      </w:r>
    </w:p>
    <w:p w:rsidR="00862AB8" w:rsidRDefault="00532977" w:rsidP="00A2797D">
      <w:pPr>
        <w:pStyle w:val="Listeavsnitt"/>
        <w:numPr>
          <w:ilvl w:val="0"/>
          <w:numId w:val="1"/>
        </w:numPr>
        <w:spacing w:after="0"/>
      </w:pPr>
      <w:r>
        <w:t>Universitetsskoleprosjektet</w:t>
      </w:r>
      <w:r w:rsidR="00862AB8" w:rsidRPr="00A2797D">
        <w:t xml:space="preserve"> </w:t>
      </w:r>
      <w:r w:rsidR="001C49F7">
        <w:tab/>
      </w:r>
      <w:r w:rsidR="00862AB8" w:rsidRPr="00A2797D">
        <w:t xml:space="preserve">Marie S. Thorstensen </w:t>
      </w:r>
    </w:p>
    <w:p w:rsidR="0027798A" w:rsidRDefault="0027798A" w:rsidP="00A2797D">
      <w:pPr>
        <w:pStyle w:val="Listeavsnitt"/>
        <w:numPr>
          <w:ilvl w:val="0"/>
          <w:numId w:val="1"/>
        </w:numPr>
        <w:spacing w:after="0"/>
      </w:pPr>
      <w:proofErr w:type="spellStart"/>
      <w:r>
        <w:t>Fagdidaktisk</w:t>
      </w:r>
      <w:proofErr w:type="spellEnd"/>
      <w:r>
        <w:t xml:space="preserve"> programspesialisering: Jörg Walter (kontaktpunkt: lep-admin@ils.uio.no)</w:t>
      </w:r>
    </w:p>
    <w:p w:rsidR="001053C6" w:rsidRPr="00A2797D" w:rsidRDefault="001053C6" w:rsidP="001053C6">
      <w:pPr>
        <w:pStyle w:val="Listeavsnitt"/>
        <w:spacing w:after="0"/>
        <w:ind w:left="1429"/>
      </w:pPr>
    </w:p>
    <w:p w:rsidR="00127026" w:rsidRPr="00A2797D" w:rsidRDefault="00127026" w:rsidP="00A2797D">
      <w:pPr>
        <w:spacing w:after="0"/>
        <w:rPr>
          <w:b/>
        </w:rPr>
      </w:pPr>
      <w:r w:rsidRPr="00A2797D">
        <w:rPr>
          <w:b/>
        </w:rPr>
        <w:t>PPU-teamet:</w:t>
      </w:r>
    </w:p>
    <w:p w:rsidR="00862AB8" w:rsidRPr="00A2797D" w:rsidRDefault="00532977" w:rsidP="00A2797D">
      <w:pPr>
        <w:pStyle w:val="Listeavsnitt"/>
        <w:numPr>
          <w:ilvl w:val="0"/>
          <w:numId w:val="2"/>
        </w:numPr>
        <w:spacing w:after="0"/>
      </w:pPr>
      <w:r>
        <w:t>Teamleder</w:t>
      </w:r>
      <w:r w:rsidR="00862AB8" w:rsidRPr="00A2797D">
        <w:tab/>
      </w:r>
      <w:r w:rsidR="00D838C1">
        <w:tab/>
      </w:r>
      <w:r w:rsidR="001C49F7">
        <w:tab/>
      </w:r>
      <w:proofErr w:type="gramStart"/>
      <w:r w:rsidR="00D50736">
        <w:t>Mai</w:t>
      </w:r>
      <w:proofErr w:type="gramEnd"/>
      <w:r w:rsidR="00D50736">
        <w:t xml:space="preserve"> Lill Suhr Lunde</w:t>
      </w:r>
      <w:r w:rsidR="00862AB8" w:rsidRPr="00A2797D">
        <w:t xml:space="preserve"> </w:t>
      </w:r>
    </w:p>
    <w:p w:rsidR="00862AB8" w:rsidRPr="00A2797D" w:rsidRDefault="00532977" w:rsidP="00A2797D">
      <w:pPr>
        <w:pStyle w:val="Listeavsnitt"/>
        <w:numPr>
          <w:ilvl w:val="0"/>
          <w:numId w:val="2"/>
        </w:numPr>
        <w:spacing w:after="0"/>
      </w:pPr>
      <w:r>
        <w:t>PPU heltid</w:t>
      </w:r>
      <w:r w:rsidR="00862AB8" w:rsidRPr="00A2797D">
        <w:tab/>
      </w:r>
      <w:r w:rsidR="00D838C1">
        <w:tab/>
      </w:r>
      <w:r w:rsidR="001C49F7">
        <w:tab/>
      </w:r>
      <w:r w:rsidR="00862AB8" w:rsidRPr="00A2797D">
        <w:t>Anne Lidal og Martin Eek Olsen</w:t>
      </w:r>
    </w:p>
    <w:p w:rsidR="00862AB8" w:rsidRDefault="00532977" w:rsidP="00A2797D">
      <w:pPr>
        <w:pStyle w:val="Listeavsnitt"/>
        <w:numPr>
          <w:ilvl w:val="0"/>
          <w:numId w:val="2"/>
        </w:numPr>
        <w:spacing w:after="0"/>
        <w:rPr>
          <w:lang w:val="nn-NO"/>
        </w:rPr>
      </w:pPr>
      <w:r w:rsidRPr="00192D48">
        <w:rPr>
          <w:lang w:val="nn-NO"/>
        </w:rPr>
        <w:t>PPU deltid</w:t>
      </w:r>
      <w:r w:rsidR="00862AB8" w:rsidRPr="00192D48">
        <w:rPr>
          <w:lang w:val="nn-NO"/>
        </w:rPr>
        <w:tab/>
      </w:r>
      <w:r w:rsidR="00D838C1" w:rsidRPr="00192D48">
        <w:rPr>
          <w:lang w:val="nn-NO"/>
        </w:rPr>
        <w:tab/>
      </w:r>
      <w:r w:rsidR="001C49F7" w:rsidRPr="00192D48">
        <w:rPr>
          <w:lang w:val="nn-NO"/>
        </w:rPr>
        <w:tab/>
      </w:r>
      <w:r w:rsidR="00192D48">
        <w:rPr>
          <w:lang w:val="nn-NO"/>
        </w:rPr>
        <w:t xml:space="preserve">Jon Arild Lund, </w:t>
      </w:r>
      <w:r w:rsidR="00862AB8" w:rsidRPr="00192D48">
        <w:rPr>
          <w:lang w:val="nn-NO"/>
        </w:rPr>
        <w:t>Sjur Hesthammer</w:t>
      </w:r>
      <w:r w:rsidR="00192D48">
        <w:rPr>
          <w:lang w:val="nn-NO"/>
        </w:rPr>
        <w:t xml:space="preserve"> og Brigt Hope</w:t>
      </w:r>
    </w:p>
    <w:p w:rsidR="00192D48" w:rsidRPr="00192D48" w:rsidRDefault="00192D48" w:rsidP="00192D48">
      <w:pPr>
        <w:spacing w:after="0"/>
        <w:ind w:left="4248"/>
        <w:rPr>
          <w:lang w:val="nn-NO"/>
        </w:rPr>
      </w:pPr>
      <w:r>
        <w:rPr>
          <w:lang w:val="nn-NO"/>
        </w:rPr>
        <w:t>(Espen Smith</w:t>
      </w:r>
      <w:r w:rsidR="00A009C9">
        <w:rPr>
          <w:lang w:val="nn-NO"/>
        </w:rPr>
        <w:t>-Meyer</w:t>
      </w:r>
      <w:r>
        <w:rPr>
          <w:lang w:val="nn-NO"/>
        </w:rPr>
        <w:t xml:space="preserve"> vikar for Brigt fram til </w:t>
      </w:r>
      <w:proofErr w:type="spellStart"/>
      <w:r>
        <w:rPr>
          <w:lang w:val="nn-NO"/>
        </w:rPr>
        <w:t>sommeren</w:t>
      </w:r>
      <w:proofErr w:type="spellEnd"/>
      <w:r>
        <w:rPr>
          <w:lang w:val="nn-NO"/>
        </w:rPr>
        <w:t>)</w:t>
      </w:r>
    </w:p>
    <w:p w:rsidR="001531C7" w:rsidRDefault="00532977" w:rsidP="00A2797D">
      <w:pPr>
        <w:pStyle w:val="Listeavsnitt"/>
        <w:numPr>
          <w:ilvl w:val="0"/>
          <w:numId w:val="2"/>
        </w:numPr>
        <w:spacing w:after="0"/>
      </w:pPr>
      <w:r>
        <w:t>Digital eksamen</w:t>
      </w:r>
      <w:r w:rsidR="001531C7" w:rsidRPr="00A2797D">
        <w:tab/>
      </w:r>
      <w:r w:rsidR="001C49F7">
        <w:tab/>
      </w:r>
      <w:proofErr w:type="gramStart"/>
      <w:r w:rsidR="001531C7" w:rsidRPr="00A2797D">
        <w:t>Mai</w:t>
      </w:r>
      <w:proofErr w:type="gramEnd"/>
      <w:r w:rsidR="001531C7" w:rsidRPr="00A2797D">
        <w:t xml:space="preserve"> Lill Suhr Lunde</w:t>
      </w:r>
    </w:p>
    <w:p w:rsidR="001053C6" w:rsidRDefault="008622EF" w:rsidP="001053C6">
      <w:pPr>
        <w:pStyle w:val="Listeavsnitt"/>
        <w:numPr>
          <w:ilvl w:val="0"/>
          <w:numId w:val="2"/>
        </w:numPr>
        <w:spacing w:after="0"/>
      </w:pPr>
      <w:r w:rsidRPr="00A2797D">
        <w:t>Intern og ekstern informasjon</w:t>
      </w:r>
      <w:r w:rsidR="001053C6" w:rsidRPr="00A2797D">
        <w:tab/>
      </w:r>
      <w:r>
        <w:t xml:space="preserve">Kristin Bjørn Hansen </w:t>
      </w:r>
    </w:p>
    <w:p w:rsidR="001053C6" w:rsidRDefault="001053C6" w:rsidP="001053C6">
      <w:pPr>
        <w:spacing w:after="0"/>
        <w:ind w:left="1069"/>
      </w:pPr>
    </w:p>
    <w:p w:rsidR="00192D48" w:rsidRPr="00192D48" w:rsidRDefault="00192D48" w:rsidP="00192D48">
      <w:pPr>
        <w:spacing w:after="0"/>
        <w:rPr>
          <w:lang w:val="en-US"/>
        </w:rPr>
      </w:pPr>
      <w:r w:rsidRPr="00192D48">
        <w:rPr>
          <w:b/>
          <w:lang w:val="en-US"/>
        </w:rPr>
        <w:t>Teach First</w:t>
      </w:r>
      <w:r w:rsidRPr="00192D48">
        <w:rPr>
          <w:lang w:val="en-US"/>
        </w:rPr>
        <w:tab/>
      </w:r>
      <w:r w:rsidRPr="00192D48">
        <w:rPr>
          <w:lang w:val="en-US"/>
        </w:rPr>
        <w:tab/>
      </w:r>
      <w:r w:rsidRPr="00192D48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192D48">
        <w:rPr>
          <w:lang w:val="en-US"/>
        </w:rPr>
        <w:t xml:space="preserve">Ae Ran Aamodt </w:t>
      </w:r>
    </w:p>
    <w:p w:rsidR="00192D48" w:rsidRPr="00192D48" w:rsidRDefault="00192D48" w:rsidP="001053C6">
      <w:pPr>
        <w:spacing w:after="0"/>
        <w:ind w:left="1069"/>
        <w:rPr>
          <w:lang w:val="en-US"/>
        </w:rPr>
      </w:pPr>
    </w:p>
    <w:p w:rsidR="00A2797D" w:rsidRPr="00192D48" w:rsidRDefault="00A2797D" w:rsidP="00A2797D">
      <w:pPr>
        <w:spacing w:after="0"/>
        <w:rPr>
          <w:b/>
          <w:lang w:val="en-US"/>
        </w:rPr>
      </w:pPr>
    </w:p>
    <w:p w:rsidR="00127026" w:rsidRPr="00A2797D" w:rsidRDefault="00127026" w:rsidP="00A2797D">
      <w:pPr>
        <w:spacing w:after="0"/>
        <w:rPr>
          <w:b/>
        </w:rPr>
      </w:pPr>
      <w:r w:rsidRPr="00A2797D">
        <w:rPr>
          <w:b/>
        </w:rPr>
        <w:t xml:space="preserve">Master og </w:t>
      </w:r>
      <w:proofErr w:type="spellStart"/>
      <w:r w:rsidRPr="00A2797D">
        <w:rPr>
          <w:b/>
        </w:rPr>
        <w:t>erfaringsbasert</w:t>
      </w:r>
      <w:proofErr w:type="spellEnd"/>
      <w:r w:rsidRPr="00A2797D">
        <w:rPr>
          <w:b/>
        </w:rPr>
        <w:t xml:space="preserve"> (utdanningsledelses-)teamet: </w:t>
      </w:r>
    </w:p>
    <w:p w:rsidR="00A2797D" w:rsidRDefault="00532977" w:rsidP="00A2797D">
      <w:pPr>
        <w:pStyle w:val="Listeavsnitt"/>
        <w:numPr>
          <w:ilvl w:val="0"/>
          <w:numId w:val="3"/>
        </w:numPr>
        <w:spacing w:after="0"/>
      </w:pPr>
      <w:r>
        <w:t>Utdanningsledelse</w:t>
      </w:r>
      <w:r w:rsidR="001531C7" w:rsidRPr="00A2797D">
        <w:t xml:space="preserve"> </w:t>
      </w:r>
      <w:r w:rsidR="001531C7" w:rsidRPr="00A2797D">
        <w:tab/>
      </w:r>
      <w:r w:rsidR="001C49F7">
        <w:tab/>
      </w:r>
      <w:r w:rsidR="001531C7" w:rsidRPr="00A2797D">
        <w:t xml:space="preserve">Kristin Flood Strøm </w:t>
      </w:r>
      <w:r w:rsidR="00192D48" w:rsidRPr="00A2797D">
        <w:t xml:space="preserve">og </w:t>
      </w:r>
      <w:r w:rsidR="00192D48">
        <w:t>Sahar Haji Hassani</w:t>
      </w:r>
    </w:p>
    <w:p w:rsidR="00D838C1" w:rsidRDefault="00192D48" w:rsidP="00192D48">
      <w:pPr>
        <w:pStyle w:val="Listeavsnitt"/>
        <w:numPr>
          <w:ilvl w:val="0"/>
          <w:numId w:val="3"/>
        </w:numPr>
        <w:spacing w:after="0"/>
      </w:pPr>
      <w:r w:rsidRPr="00A2797D">
        <w:t>Etter- og vid</w:t>
      </w:r>
      <w:r>
        <w:t>ereutdanning</w:t>
      </w:r>
      <w:r>
        <w:tab/>
        <w:t>Hilde Marie Madsøe Jacobsen</w:t>
      </w:r>
      <w:r w:rsidR="00532977" w:rsidRPr="00A2797D">
        <w:t xml:space="preserve"> og </w:t>
      </w:r>
      <w:r>
        <w:t>Sahar Haji Hassani</w:t>
      </w:r>
    </w:p>
    <w:p w:rsidR="00532977" w:rsidRPr="00A2797D" w:rsidRDefault="00A2797D" w:rsidP="00192D48">
      <w:pPr>
        <w:spacing w:after="0"/>
        <w:ind w:left="709"/>
      </w:pPr>
      <w:r>
        <w:t xml:space="preserve">                                                                       </w:t>
      </w:r>
    </w:p>
    <w:p w:rsidR="001A5189" w:rsidRPr="00A2797D" w:rsidRDefault="00532977" w:rsidP="00A2797D">
      <w:pPr>
        <w:spacing w:after="0"/>
      </w:pPr>
      <w:r w:rsidRPr="001053C6">
        <w:rPr>
          <w:b/>
        </w:rPr>
        <w:t>Ressursforvalter</w:t>
      </w:r>
      <w:r w:rsidR="00A2797D" w:rsidRPr="00A2797D">
        <w:tab/>
      </w:r>
      <w:r w:rsidR="00D838C1">
        <w:tab/>
      </w:r>
      <w:r w:rsidR="00D838C1">
        <w:tab/>
      </w:r>
      <w:r w:rsidR="00192D48">
        <w:tab/>
      </w:r>
      <w:r w:rsidR="00A2797D" w:rsidRPr="00A2797D">
        <w:t>Mai Lill Suhr Lunde</w:t>
      </w:r>
    </w:p>
    <w:p w:rsidR="001D197D" w:rsidRPr="00A2797D" w:rsidRDefault="001A5189" w:rsidP="001D197D">
      <w:pPr>
        <w:spacing w:after="0"/>
        <w:rPr>
          <w:sz w:val="24"/>
          <w:szCs w:val="24"/>
        </w:rPr>
      </w:pPr>
      <w:r w:rsidRPr="00A2797D">
        <w:tab/>
      </w:r>
      <w:r w:rsidRPr="00A2797D">
        <w:tab/>
      </w:r>
      <w:r w:rsidRPr="00A2797D">
        <w:tab/>
      </w:r>
      <w:r w:rsidRPr="00A2797D">
        <w:tab/>
      </w:r>
      <w:r w:rsidRPr="00F9647C">
        <w:rPr>
          <w:sz w:val="24"/>
          <w:szCs w:val="24"/>
        </w:rPr>
        <w:tab/>
      </w:r>
      <w:r w:rsidRPr="00F9647C">
        <w:rPr>
          <w:sz w:val="24"/>
          <w:szCs w:val="24"/>
        </w:rPr>
        <w:tab/>
      </w:r>
      <w:r w:rsidRPr="00F9647C">
        <w:rPr>
          <w:sz w:val="24"/>
          <w:szCs w:val="24"/>
        </w:rPr>
        <w:tab/>
      </w:r>
    </w:p>
    <w:sectPr w:rsidR="001D197D" w:rsidRPr="00A2797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D48" w:rsidRDefault="00192D48" w:rsidP="00192D48">
      <w:pPr>
        <w:spacing w:after="0" w:line="240" w:lineRule="auto"/>
      </w:pPr>
      <w:r>
        <w:separator/>
      </w:r>
    </w:p>
  </w:endnote>
  <w:endnote w:type="continuationSeparator" w:id="0">
    <w:p w:rsidR="00192D48" w:rsidRDefault="00192D48" w:rsidP="00192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D48" w:rsidRDefault="00192D48" w:rsidP="00192D48">
      <w:pPr>
        <w:spacing w:after="0" w:line="240" w:lineRule="auto"/>
      </w:pPr>
      <w:r>
        <w:separator/>
      </w:r>
    </w:p>
  </w:footnote>
  <w:footnote w:type="continuationSeparator" w:id="0">
    <w:p w:rsidR="00192D48" w:rsidRDefault="00192D48" w:rsidP="00192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D48" w:rsidRPr="001D197D" w:rsidRDefault="0027798A" w:rsidP="00192D48">
    <w:pPr>
      <w:jc w:val="right"/>
    </w:pPr>
    <w:proofErr w:type="gramStart"/>
    <w:r>
      <w:t>5.01.2015</w:t>
    </w:r>
    <w:proofErr w:type="gramEnd"/>
  </w:p>
  <w:p w:rsidR="00192D48" w:rsidRDefault="00192D48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2A5"/>
    <w:multiLevelType w:val="hybridMultilevel"/>
    <w:tmpl w:val="04625DE4"/>
    <w:lvl w:ilvl="0" w:tplc="1E9A7DA8">
      <w:start w:val="10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1A3C4B"/>
    <w:multiLevelType w:val="hybridMultilevel"/>
    <w:tmpl w:val="9D52022C"/>
    <w:lvl w:ilvl="0" w:tplc="1E9A7DA8">
      <w:start w:val="10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1E65D7"/>
    <w:multiLevelType w:val="hybridMultilevel"/>
    <w:tmpl w:val="7F767256"/>
    <w:lvl w:ilvl="0" w:tplc="1E9A7DA8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A3B0C68"/>
    <w:multiLevelType w:val="hybridMultilevel"/>
    <w:tmpl w:val="51B63A24"/>
    <w:lvl w:ilvl="0" w:tplc="1E9A7DA8">
      <w:start w:val="10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6751C4"/>
    <w:multiLevelType w:val="hybridMultilevel"/>
    <w:tmpl w:val="1ED433D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6106124"/>
    <w:multiLevelType w:val="hybridMultilevel"/>
    <w:tmpl w:val="D4D47D2E"/>
    <w:lvl w:ilvl="0" w:tplc="1E9A7DA8">
      <w:start w:val="10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A1A40A8"/>
    <w:multiLevelType w:val="hybridMultilevel"/>
    <w:tmpl w:val="17BA7A56"/>
    <w:lvl w:ilvl="0" w:tplc="1E9A7DA8">
      <w:start w:val="10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B0728C8"/>
    <w:multiLevelType w:val="hybridMultilevel"/>
    <w:tmpl w:val="1354CF42"/>
    <w:lvl w:ilvl="0" w:tplc="1E9A7DA8">
      <w:start w:val="10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CA56026"/>
    <w:multiLevelType w:val="hybridMultilevel"/>
    <w:tmpl w:val="4DD65C8A"/>
    <w:lvl w:ilvl="0" w:tplc="1E9A7DA8">
      <w:start w:val="10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00"/>
    <w:rsid w:val="00085DAD"/>
    <w:rsid w:val="001053C6"/>
    <w:rsid w:val="00127026"/>
    <w:rsid w:val="001531C7"/>
    <w:rsid w:val="0019197A"/>
    <w:rsid w:val="00192D48"/>
    <w:rsid w:val="001A5189"/>
    <w:rsid w:val="001C49F7"/>
    <w:rsid w:val="001D197D"/>
    <w:rsid w:val="0027798A"/>
    <w:rsid w:val="00326ADA"/>
    <w:rsid w:val="00394B59"/>
    <w:rsid w:val="00530738"/>
    <w:rsid w:val="00532977"/>
    <w:rsid w:val="005D78E5"/>
    <w:rsid w:val="00671A32"/>
    <w:rsid w:val="00733285"/>
    <w:rsid w:val="00746F55"/>
    <w:rsid w:val="008622EF"/>
    <w:rsid w:val="00862AB8"/>
    <w:rsid w:val="00885EC2"/>
    <w:rsid w:val="00934D9F"/>
    <w:rsid w:val="0093799A"/>
    <w:rsid w:val="00A009C9"/>
    <w:rsid w:val="00A2797D"/>
    <w:rsid w:val="00BD1DAC"/>
    <w:rsid w:val="00D50736"/>
    <w:rsid w:val="00D838C1"/>
    <w:rsid w:val="00D93F00"/>
    <w:rsid w:val="00E9208B"/>
    <w:rsid w:val="00EE61B9"/>
    <w:rsid w:val="00F048F1"/>
    <w:rsid w:val="00F9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Dato">
    <w:name w:val="Date"/>
    <w:basedOn w:val="Normal"/>
    <w:next w:val="Normal"/>
    <w:link w:val="DatoTegn"/>
    <w:uiPriority w:val="99"/>
    <w:semiHidden/>
    <w:unhideWhenUsed/>
    <w:rsid w:val="001D197D"/>
  </w:style>
  <w:style w:type="character" w:customStyle="1" w:styleId="DatoTegn">
    <w:name w:val="Dato Tegn"/>
    <w:basedOn w:val="Standardskriftforavsnitt"/>
    <w:link w:val="Dato"/>
    <w:uiPriority w:val="99"/>
    <w:semiHidden/>
    <w:rsid w:val="001D197D"/>
  </w:style>
  <w:style w:type="paragraph" w:styleId="Listeavsnitt">
    <w:name w:val="List Paragraph"/>
    <w:basedOn w:val="Normal"/>
    <w:uiPriority w:val="34"/>
    <w:qFormat/>
    <w:rsid w:val="00127026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530738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530738"/>
    <w:rPr>
      <w:rFonts w:ascii="Calibri" w:hAnsi="Calibri"/>
      <w:szCs w:val="21"/>
    </w:rPr>
  </w:style>
  <w:style w:type="paragraph" w:styleId="Topptekst">
    <w:name w:val="header"/>
    <w:basedOn w:val="Normal"/>
    <w:link w:val="TopptekstTegn"/>
    <w:uiPriority w:val="99"/>
    <w:unhideWhenUsed/>
    <w:rsid w:val="00192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92D48"/>
  </w:style>
  <w:style w:type="paragraph" w:styleId="Bunntekst">
    <w:name w:val="footer"/>
    <w:basedOn w:val="Normal"/>
    <w:link w:val="BunntekstTegn"/>
    <w:uiPriority w:val="99"/>
    <w:unhideWhenUsed/>
    <w:rsid w:val="00192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92D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Dato">
    <w:name w:val="Date"/>
    <w:basedOn w:val="Normal"/>
    <w:next w:val="Normal"/>
    <w:link w:val="DatoTegn"/>
    <w:uiPriority w:val="99"/>
    <w:semiHidden/>
    <w:unhideWhenUsed/>
    <w:rsid w:val="001D197D"/>
  </w:style>
  <w:style w:type="character" w:customStyle="1" w:styleId="DatoTegn">
    <w:name w:val="Dato Tegn"/>
    <w:basedOn w:val="Standardskriftforavsnitt"/>
    <w:link w:val="Dato"/>
    <w:uiPriority w:val="99"/>
    <w:semiHidden/>
    <w:rsid w:val="001D197D"/>
  </w:style>
  <w:style w:type="paragraph" w:styleId="Listeavsnitt">
    <w:name w:val="List Paragraph"/>
    <w:basedOn w:val="Normal"/>
    <w:uiPriority w:val="34"/>
    <w:qFormat/>
    <w:rsid w:val="00127026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530738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530738"/>
    <w:rPr>
      <w:rFonts w:ascii="Calibri" w:hAnsi="Calibri"/>
      <w:szCs w:val="21"/>
    </w:rPr>
  </w:style>
  <w:style w:type="paragraph" w:styleId="Topptekst">
    <w:name w:val="header"/>
    <w:basedOn w:val="Normal"/>
    <w:link w:val="TopptekstTegn"/>
    <w:uiPriority w:val="99"/>
    <w:unhideWhenUsed/>
    <w:rsid w:val="00192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92D48"/>
  </w:style>
  <w:style w:type="paragraph" w:styleId="Bunntekst">
    <w:name w:val="footer"/>
    <w:basedOn w:val="Normal"/>
    <w:link w:val="BunntekstTegn"/>
    <w:uiPriority w:val="99"/>
    <w:unhideWhenUsed/>
    <w:rsid w:val="00192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92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1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7B93D58A.dotm</Template>
  <TotalTime>0</TotalTime>
  <Pages>1</Pages>
  <Words>268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Kirsti Lyngvær Engelien</dc:creator>
  <cp:lastModifiedBy>Astrid Waaler Kaas</cp:lastModifiedBy>
  <cp:revision>2</cp:revision>
  <cp:lastPrinted>2015-01-05T09:01:00Z</cp:lastPrinted>
  <dcterms:created xsi:type="dcterms:W3CDTF">2015-01-06T14:05:00Z</dcterms:created>
  <dcterms:modified xsi:type="dcterms:W3CDTF">2015-01-06T14:05:00Z</dcterms:modified>
</cp:coreProperties>
</file>