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C67" w:rsidRPr="006B68EA" w:rsidRDefault="005358B0" w:rsidP="005358B0">
      <w:pPr>
        <w:pBdr>
          <w:bottom w:val="single" w:sz="4" w:space="1" w:color="auto"/>
        </w:pBd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6B68EA">
        <w:rPr>
          <w:rFonts w:ascii="Times New Roman" w:hAnsi="Times New Roman" w:cs="Times New Roman"/>
          <w:b/>
          <w:sz w:val="24"/>
        </w:rPr>
        <w:t>Referat fra programrådsmøte 8. september 2016</w:t>
      </w:r>
    </w:p>
    <w:p w:rsidR="005358B0" w:rsidRPr="006B68EA" w:rsidRDefault="005358B0">
      <w:pPr>
        <w:rPr>
          <w:rFonts w:ascii="Times New Roman" w:hAnsi="Times New Roman" w:cs="Times New Roman"/>
        </w:rPr>
      </w:pPr>
      <w:r w:rsidRPr="006B68EA">
        <w:rPr>
          <w:rFonts w:ascii="Times New Roman" w:hAnsi="Times New Roman" w:cs="Times New Roman"/>
        </w:rPr>
        <w:t>Tilstede: Øyvind W</w:t>
      </w:r>
      <w:r w:rsidR="00D25AD3" w:rsidRPr="006B68EA">
        <w:rPr>
          <w:rFonts w:ascii="Times New Roman" w:hAnsi="Times New Roman" w:cs="Times New Roman"/>
        </w:rPr>
        <w:t>iborg</w:t>
      </w:r>
      <w:r w:rsidRPr="006B68EA">
        <w:rPr>
          <w:rFonts w:ascii="Times New Roman" w:hAnsi="Times New Roman" w:cs="Times New Roman"/>
        </w:rPr>
        <w:t>, Kjetil</w:t>
      </w:r>
      <w:r w:rsidR="00D25AD3" w:rsidRPr="006B68EA">
        <w:rPr>
          <w:rFonts w:ascii="Times New Roman" w:hAnsi="Times New Roman" w:cs="Times New Roman"/>
        </w:rPr>
        <w:t xml:space="preserve"> Birkeland</w:t>
      </w:r>
      <w:r w:rsidRPr="006B68EA">
        <w:rPr>
          <w:rFonts w:ascii="Times New Roman" w:hAnsi="Times New Roman" w:cs="Times New Roman"/>
        </w:rPr>
        <w:t>, Christian</w:t>
      </w:r>
      <w:r w:rsidR="00D25AD3" w:rsidRPr="006B68EA">
        <w:rPr>
          <w:rFonts w:ascii="Times New Roman" w:hAnsi="Times New Roman" w:cs="Times New Roman"/>
        </w:rPr>
        <w:t xml:space="preserve"> Hjort</w:t>
      </w:r>
      <w:r w:rsidRPr="006B68EA">
        <w:rPr>
          <w:rFonts w:ascii="Times New Roman" w:hAnsi="Times New Roman" w:cs="Times New Roman"/>
        </w:rPr>
        <w:t>, Birgitte</w:t>
      </w:r>
      <w:r w:rsidR="00D25AD3" w:rsidRPr="006B68EA">
        <w:rPr>
          <w:rFonts w:ascii="Times New Roman" w:hAnsi="Times New Roman" w:cs="Times New Roman"/>
        </w:rPr>
        <w:t xml:space="preserve"> Lerheim</w:t>
      </w:r>
      <w:r w:rsidRPr="006B68EA">
        <w:rPr>
          <w:rFonts w:ascii="Times New Roman" w:hAnsi="Times New Roman" w:cs="Times New Roman"/>
        </w:rPr>
        <w:t>, Kjersti</w:t>
      </w:r>
      <w:r w:rsidR="00D25AD3" w:rsidRPr="006B68EA">
        <w:rPr>
          <w:rFonts w:ascii="Times New Roman" w:hAnsi="Times New Roman" w:cs="Times New Roman"/>
        </w:rPr>
        <w:t xml:space="preserve"> Barca,</w:t>
      </w:r>
      <w:r w:rsidR="009C7888" w:rsidRPr="006B68EA">
        <w:rPr>
          <w:rFonts w:ascii="Times New Roman" w:hAnsi="Times New Roman" w:cs="Times New Roman"/>
        </w:rPr>
        <w:t xml:space="preserve"> Tor Egil</w:t>
      </w:r>
      <w:r w:rsidR="00D25AD3" w:rsidRPr="006B68EA">
        <w:rPr>
          <w:rFonts w:ascii="Times New Roman" w:hAnsi="Times New Roman" w:cs="Times New Roman"/>
        </w:rPr>
        <w:t xml:space="preserve"> Frøland</w:t>
      </w:r>
      <w:r w:rsidR="009C7888" w:rsidRPr="006B68EA">
        <w:rPr>
          <w:rFonts w:ascii="Times New Roman" w:hAnsi="Times New Roman" w:cs="Times New Roman"/>
        </w:rPr>
        <w:t>,</w:t>
      </w:r>
      <w:r w:rsidRPr="006B68EA">
        <w:rPr>
          <w:rFonts w:ascii="Times New Roman" w:hAnsi="Times New Roman" w:cs="Times New Roman"/>
        </w:rPr>
        <w:t xml:space="preserve"> Kirsti </w:t>
      </w:r>
      <w:r w:rsidR="00D25AD3" w:rsidRPr="006B68EA">
        <w:rPr>
          <w:rFonts w:ascii="Times New Roman" w:hAnsi="Times New Roman" w:cs="Times New Roman"/>
        </w:rPr>
        <w:t xml:space="preserve">Engelien </w:t>
      </w:r>
      <w:r w:rsidRPr="006B68EA">
        <w:rPr>
          <w:rFonts w:ascii="Times New Roman" w:hAnsi="Times New Roman" w:cs="Times New Roman"/>
        </w:rPr>
        <w:t>og Marie</w:t>
      </w:r>
      <w:r w:rsidR="00D25AD3" w:rsidRPr="006B68EA">
        <w:rPr>
          <w:rFonts w:ascii="Times New Roman" w:hAnsi="Times New Roman" w:cs="Times New Roman"/>
        </w:rPr>
        <w:t xml:space="preserve"> S. Thorstensen (referent).</w:t>
      </w:r>
    </w:p>
    <w:p w:rsidR="005358B0" w:rsidRPr="006B68EA" w:rsidRDefault="005358B0">
      <w:pPr>
        <w:rPr>
          <w:rFonts w:ascii="Times New Roman" w:hAnsi="Times New Roman" w:cs="Times New Roman"/>
          <w:b/>
        </w:rPr>
      </w:pPr>
      <w:r w:rsidRPr="006B68EA">
        <w:rPr>
          <w:rFonts w:ascii="Times New Roman" w:hAnsi="Times New Roman" w:cs="Times New Roman"/>
          <w:b/>
        </w:rPr>
        <w:t>Sak 1: Godkjenning av innkalling, saksdokumenter og referat</w:t>
      </w:r>
    </w:p>
    <w:p w:rsidR="00D25AD3" w:rsidRPr="006B68EA" w:rsidRDefault="00D25AD3">
      <w:pPr>
        <w:rPr>
          <w:rFonts w:ascii="Times New Roman" w:hAnsi="Times New Roman" w:cs="Times New Roman"/>
        </w:rPr>
      </w:pPr>
      <w:r w:rsidRPr="006B68EA">
        <w:rPr>
          <w:rFonts w:ascii="Times New Roman" w:hAnsi="Times New Roman" w:cs="Times New Roman"/>
        </w:rPr>
        <w:t xml:space="preserve">Ingen kommentarer fra programrådet. </w:t>
      </w:r>
    </w:p>
    <w:p w:rsidR="005358B0" w:rsidRPr="006B68EA" w:rsidRDefault="005358B0">
      <w:pPr>
        <w:rPr>
          <w:rFonts w:ascii="Times New Roman" w:hAnsi="Times New Roman" w:cs="Times New Roman"/>
          <w:b/>
        </w:rPr>
      </w:pPr>
      <w:r w:rsidRPr="006B68EA">
        <w:rPr>
          <w:rFonts w:ascii="Times New Roman" w:hAnsi="Times New Roman" w:cs="Times New Roman"/>
          <w:b/>
        </w:rPr>
        <w:t>Sak 2: Orienteringssaker</w:t>
      </w:r>
    </w:p>
    <w:p w:rsidR="005358B0" w:rsidRPr="006B68EA" w:rsidRDefault="005358B0" w:rsidP="005358B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B68EA">
        <w:rPr>
          <w:rFonts w:ascii="Times New Roman" w:hAnsi="Times New Roman" w:cs="Times New Roman"/>
          <w:i/>
        </w:rPr>
        <w:t>Søknadstall, opptakstall og antall registrerte studenter</w:t>
      </w:r>
      <w:r w:rsidR="00D25AD3" w:rsidRPr="006B68EA">
        <w:rPr>
          <w:rFonts w:ascii="Times New Roman" w:hAnsi="Times New Roman" w:cs="Times New Roman"/>
        </w:rPr>
        <w:br/>
        <w:t>UiOs</w:t>
      </w:r>
      <w:r w:rsidR="009C7888" w:rsidRPr="006B68EA">
        <w:rPr>
          <w:rFonts w:ascii="Times New Roman" w:hAnsi="Times New Roman" w:cs="Times New Roman"/>
        </w:rPr>
        <w:t xml:space="preserve"> lektorprogram er fortsatt populært</w:t>
      </w:r>
      <w:r w:rsidR="00D25AD3" w:rsidRPr="006B68EA">
        <w:rPr>
          <w:rFonts w:ascii="Times New Roman" w:hAnsi="Times New Roman" w:cs="Times New Roman"/>
        </w:rPr>
        <w:t>, men noe nedgang totalt i antall søkere</w:t>
      </w:r>
      <w:r w:rsidR="009C7888" w:rsidRPr="006B68EA">
        <w:rPr>
          <w:rFonts w:ascii="Times New Roman" w:hAnsi="Times New Roman" w:cs="Times New Roman"/>
        </w:rPr>
        <w:t>.</w:t>
      </w:r>
      <w:r w:rsidR="00D25AD3" w:rsidRPr="006B68EA">
        <w:rPr>
          <w:rFonts w:ascii="Times New Roman" w:hAnsi="Times New Roman" w:cs="Times New Roman"/>
        </w:rPr>
        <w:t xml:space="preserve"> Karakterkvoten for å få opptak ligger stabilt, det samme med antall studenter som takker ja til plassen. Vi måtte kjøre et ekstraopptak på</w:t>
      </w:r>
      <w:r w:rsidR="009C7888" w:rsidRPr="006B68EA">
        <w:rPr>
          <w:rFonts w:ascii="Times New Roman" w:hAnsi="Times New Roman" w:cs="Times New Roman"/>
        </w:rPr>
        <w:t xml:space="preserve"> studieretning engelsk. </w:t>
      </w:r>
      <w:r w:rsidR="00D25AD3" w:rsidRPr="006B68EA">
        <w:rPr>
          <w:rFonts w:ascii="Times New Roman" w:hAnsi="Times New Roman" w:cs="Times New Roman"/>
        </w:rPr>
        <w:t xml:space="preserve">I år er første gang vi hadde flere kvalifiserte søkere enn studieplasser på studieretning realfag. </w:t>
      </w:r>
      <w:r w:rsidR="001120DE" w:rsidRPr="006B68EA">
        <w:rPr>
          <w:rFonts w:ascii="Times New Roman" w:hAnsi="Times New Roman" w:cs="Times New Roman"/>
        </w:rPr>
        <w:br/>
      </w:r>
    </w:p>
    <w:p w:rsidR="005358B0" w:rsidRPr="006B68EA" w:rsidRDefault="001120DE" w:rsidP="005358B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B68EA">
        <w:rPr>
          <w:rFonts w:ascii="Times New Roman" w:hAnsi="Times New Roman" w:cs="Times New Roman"/>
          <w:i/>
        </w:rPr>
        <w:t>Forkurs i matematikk</w:t>
      </w:r>
      <w:r w:rsidR="009C7888" w:rsidRPr="006B68EA">
        <w:rPr>
          <w:rFonts w:ascii="Times New Roman" w:hAnsi="Times New Roman" w:cs="Times New Roman"/>
        </w:rPr>
        <w:t xml:space="preserve"> </w:t>
      </w:r>
      <w:r w:rsidR="00D25AD3" w:rsidRPr="006B68EA">
        <w:rPr>
          <w:rFonts w:ascii="Times New Roman" w:hAnsi="Times New Roman" w:cs="Times New Roman"/>
        </w:rPr>
        <w:br/>
        <w:t xml:space="preserve">Totalt var det 76 personer som meldte seg til forkurs ved UiO. </w:t>
      </w:r>
      <w:r w:rsidR="00385BBA" w:rsidRPr="006B68EA">
        <w:rPr>
          <w:rFonts w:ascii="Times New Roman" w:hAnsi="Times New Roman" w:cs="Times New Roman"/>
        </w:rPr>
        <w:t>Det har vært v</w:t>
      </w:r>
      <w:r w:rsidR="00D25AD3" w:rsidRPr="006B68EA">
        <w:rPr>
          <w:rFonts w:ascii="Times New Roman" w:hAnsi="Times New Roman" w:cs="Times New Roman"/>
        </w:rPr>
        <w:t xml:space="preserve">arierende deltagelse på de ulike undervisningsaktivitetene som </w:t>
      </w:r>
      <w:r w:rsidR="00A1663A" w:rsidRPr="006B68EA">
        <w:rPr>
          <w:rFonts w:ascii="Times New Roman" w:hAnsi="Times New Roman" w:cs="Times New Roman"/>
        </w:rPr>
        <w:t xml:space="preserve">ble tilbudt – både på Blindern og i </w:t>
      </w:r>
      <w:r w:rsidR="00385BBA" w:rsidRPr="006B68EA">
        <w:rPr>
          <w:rFonts w:ascii="Times New Roman" w:hAnsi="Times New Roman" w:cs="Times New Roman"/>
        </w:rPr>
        <w:t>d</w:t>
      </w:r>
      <w:r w:rsidR="00A1663A" w:rsidRPr="006B68EA">
        <w:rPr>
          <w:rFonts w:ascii="Times New Roman" w:hAnsi="Times New Roman" w:cs="Times New Roman"/>
        </w:rPr>
        <w:t>en digital</w:t>
      </w:r>
      <w:r w:rsidR="00385BBA" w:rsidRPr="006B68EA">
        <w:rPr>
          <w:rFonts w:ascii="Times New Roman" w:hAnsi="Times New Roman" w:cs="Times New Roman"/>
        </w:rPr>
        <w:t>e</w:t>
      </w:r>
      <w:r w:rsidR="00A1663A" w:rsidRPr="006B68EA">
        <w:rPr>
          <w:rFonts w:ascii="Times New Roman" w:hAnsi="Times New Roman" w:cs="Times New Roman"/>
        </w:rPr>
        <w:t xml:space="preserve"> læringsmodul</w:t>
      </w:r>
      <w:r w:rsidR="00385BBA" w:rsidRPr="006B68EA">
        <w:rPr>
          <w:rFonts w:ascii="Times New Roman" w:hAnsi="Times New Roman" w:cs="Times New Roman"/>
        </w:rPr>
        <w:t>en som ble utviklet av UiT</w:t>
      </w:r>
      <w:r w:rsidR="00A1663A" w:rsidRPr="006B68EA">
        <w:rPr>
          <w:rFonts w:ascii="Times New Roman" w:hAnsi="Times New Roman" w:cs="Times New Roman"/>
        </w:rPr>
        <w:t xml:space="preserve">. 42 av de påmeldte var kvalifiserte til å avlegge prøven, og 32 møtte på selve </w:t>
      </w:r>
      <w:r w:rsidR="001B0312" w:rsidRPr="006B68EA">
        <w:rPr>
          <w:rFonts w:ascii="Times New Roman" w:hAnsi="Times New Roman" w:cs="Times New Roman"/>
        </w:rPr>
        <w:t>prøvedagen. Av de 32 var det</w:t>
      </w:r>
      <w:r w:rsidR="00A1663A" w:rsidRPr="006B68EA">
        <w:rPr>
          <w:rFonts w:ascii="Times New Roman" w:hAnsi="Times New Roman" w:cs="Times New Roman"/>
        </w:rPr>
        <w:t xml:space="preserve"> </w:t>
      </w:r>
      <w:r w:rsidR="00BA2EB4" w:rsidRPr="006B68EA">
        <w:rPr>
          <w:rFonts w:ascii="Times New Roman" w:hAnsi="Times New Roman" w:cs="Times New Roman"/>
        </w:rPr>
        <w:t xml:space="preserve">6 som fikk bestått. </w:t>
      </w:r>
      <w:r w:rsidR="00A1663A" w:rsidRPr="006B68EA">
        <w:rPr>
          <w:rFonts w:ascii="Times New Roman" w:hAnsi="Times New Roman" w:cs="Times New Roman"/>
        </w:rPr>
        <w:t>Utdanningsdirektoratet hadde lag</w:t>
      </w:r>
      <w:r w:rsidR="00385BBA" w:rsidRPr="006B68EA">
        <w:rPr>
          <w:rFonts w:ascii="Times New Roman" w:hAnsi="Times New Roman" w:cs="Times New Roman"/>
        </w:rPr>
        <w:t>et</w:t>
      </w:r>
      <w:r w:rsidR="00A1663A" w:rsidRPr="006B68EA">
        <w:rPr>
          <w:rFonts w:ascii="Times New Roman" w:hAnsi="Times New Roman" w:cs="Times New Roman"/>
        </w:rPr>
        <w:t xml:space="preserve"> og kvalitetssikret prøven, og sto</w:t>
      </w:r>
      <w:r w:rsidR="00385BBA" w:rsidRPr="006B68EA">
        <w:rPr>
          <w:rFonts w:ascii="Times New Roman" w:hAnsi="Times New Roman" w:cs="Times New Roman"/>
        </w:rPr>
        <w:t>d</w:t>
      </w:r>
      <w:r w:rsidR="00A1663A" w:rsidRPr="006B68EA">
        <w:rPr>
          <w:rFonts w:ascii="Times New Roman" w:hAnsi="Times New Roman" w:cs="Times New Roman"/>
        </w:rPr>
        <w:t xml:space="preserve"> </w:t>
      </w:r>
      <w:r w:rsidR="00385BBA" w:rsidRPr="006B68EA">
        <w:rPr>
          <w:rFonts w:ascii="Times New Roman" w:hAnsi="Times New Roman" w:cs="Times New Roman"/>
        </w:rPr>
        <w:t xml:space="preserve">også </w:t>
      </w:r>
      <w:r w:rsidR="00A1663A" w:rsidRPr="006B68EA">
        <w:rPr>
          <w:rFonts w:ascii="Times New Roman" w:hAnsi="Times New Roman" w:cs="Times New Roman"/>
        </w:rPr>
        <w:t>ansvarlig for sensur i samarbeid med Sør-Trøndelag fylkeskommune. På grunn av en del klager på formelle feil ved flere læresteder i landet, ombestemte KD seg og besluttet at studenter som var rammet av formelle feil eller</w:t>
      </w:r>
      <w:r w:rsidR="00385BBA" w:rsidRPr="006B68EA">
        <w:rPr>
          <w:rFonts w:ascii="Times New Roman" w:hAnsi="Times New Roman" w:cs="Times New Roman"/>
        </w:rPr>
        <w:t xml:space="preserve"> hadde</w:t>
      </w:r>
      <w:r w:rsidR="00A1663A" w:rsidRPr="006B68EA">
        <w:rPr>
          <w:rFonts w:ascii="Times New Roman" w:hAnsi="Times New Roman" w:cs="Times New Roman"/>
        </w:rPr>
        <w:t xml:space="preserve"> dokumentert </w:t>
      </w:r>
      <w:r w:rsidR="00385BBA" w:rsidRPr="006B68EA">
        <w:rPr>
          <w:rFonts w:ascii="Times New Roman" w:hAnsi="Times New Roman" w:cs="Times New Roman"/>
        </w:rPr>
        <w:t xml:space="preserve">gyldig </w:t>
      </w:r>
      <w:r w:rsidR="00A1663A" w:rsidRPr="006B68EA">
        <w:rPr>
          <w:rFonts w:ascii="Times New Roman" w:hAnsi="Times New Roman" w:cs="Times New Roman"/>
        </w:rPr>
        <w:t xml:space="preserve">fravær på prøvedagen skulle få anledning til å avlegge ny prøve. Den ble holdt 7. september. Ved UiO ble det ikke begått formelle feil og det ble </w:t>
      </w:r>
      <w:r w:rsidR="00385BBA" w:rsidRPr="006B68EA">
        <w:rPr>
          <w:rFonts w:ascii="Times New Roman" w:hAnsi="Times New Roman" w:cs="Times New Roman"/>
        </w:rPr>
        <w:t xml:space="preserve">dermed </w:t>
      </w:r>
      <w:r w:rsidR="00A1663A" w:rsidRPr="006B68EA">
        <w:rPr>
          <w:rFonts w:ascii="Times New Roman" w:hAnsi="Times New Roman" w:cs="Times New Roman"/>
        </w:rPr>
        <w:t xml:space="preserve">ikke avholdt ny prøve. </w:t>
      </w:r>
    </w:p>
    <w:p w:rsidR="00A1663A" w:rsidRPr="006B68EA" w:rsidRDefault="00A1663A" w:rsidP="00A1663A">
      <w:pPr>
        <w:pStyle w:val="ListParagraph"/>
        <w:rPr>
          <w:rFonts w:ascii="Times New Roman" w:hAnsi="Times New Roman" w:cs="Times New Roman"/>
        </w:rPr>
      </w:pPr>
    </w:p>
    <w:p w:rsidR="005358B0" w:rsidRPr="006B68EA" w:rsidRDefault="005358B0" w:rsidP="005358B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B68EA">
        <w:rPr>
          <w:rFonts w:ascii="Times New Roman" w:hAnsi="Times New Roman" w:cs="Times New Roman"/>
          <w:i/>
        </w:rPr>
        <w:t>Oppstart av PROMO</w:t>
      </w:r>
      <w:r w:rsidR="00A1663A" w:rsidRPr="006B68EA">
        <w:rPr>
          <w:rFonts w:ascii="Times New Roman" w:hAnsi="Times New Roman" w:cs="Times New Roman"/>
        </w:rPr>
        <w:br/>
      </w:r>
      <w:r w:rsidR="00B04DA7" w:rsidRPr="006B68EA">
        <w:rPr>
          <w:rFonts w:ascii="Times New Roman" w:hAnsi="Times New Roman" w:cs="Times New Roman"/>
        </w:rPr>
        <w:t>Lektorprogrammets profesjonsrettede mentorordning ble igangsatt høsten 2016 i «ny drakt». Det er opprettet 0-studiepoengsemner for hvert semester – PROMO1-</w:t>
      </w:r>
      <w:r w:rsidR="00373081" w:rsidRPr="006B68EA">
        <w:rPr>
          <w:rFonts w:ascii="Times New Roman" w:hAnsi="Times New Roman" w:cs="Times New Roman"/>
        </w:rPr>
        <w:t>PROMO</w:t>
      </w:r>
      <w:r w:rsidR="00B04DA7" w:rsidRPr="006B68EA">
        <w:rPr>
          <w:rFonts w:ascii="Times New Roman" w:hAnsi="Times New Roman" w:cs="Times New Roman"/>
        </w:rPr>
        <w:t xml:space="preserve">10. </w:t>
      </w:r>
      <w:r w:rsidR="001120DE" w:rsidRPr="006B68EA">
        <w:rPr>
          <w:rFonts w:ascii="Times New Roman" w:hAnsi="Times New Roman" w:cs="Times New Roman"/>
        </w:rPr>
        <w:t xml:space="preserve">I PROMO </w:t>
      </w:r>
      <w:r w:rsidR="00B04DA7" w:rsidRPr="006B68EA">
        <w:rPr>
          <w:rFonts w:ascii="Times New Roman" w:hAnsi="Times New Roman" w:cs="Times New Roman"/>
        </w:rPr>
        <w:t>blir studentene inndelt i grupper etter hvilket studieløp de går, og mentoren</w:t>
      </w:r>
      <w:r w:rsidR="00385BBA" w:rsidRPr="006B68EA">
        <w:rPr>
          <w:rFonts w:ascii="Times New Roman" w:hAnsi="Times New Roman" w:cs="Times New Roman"/>
        </w:rPr>
        <w:t>, som er en erfaren faglærer med veilederkompetanse,</w:t>
      </w:r>
      <w:r w:rsidR="00B04DA7" w:rsidRPr="006B68EA">
        <w:rPr>
          <w:rFonts w:ascii="Times New Roman" w:hAnsi="Times New Roman" w:cs="Times New Roman"/>
        </w:rPr>
        <w:t xml:space="preserve"> har undervisningskompetanse og erfaring fra de samme fagene. Hvert emne består av 2-3 mentorgruppesamlinger</w:t>
      </w:r>
      <w:r w:rsidR="00385BBA" w:rsidRPr="006B68EA">
        <w:rPr>
          <w:rFonts w:ascii="Times New Roman" w:hAnsi="Times New Roman" w:cs="Times New Roman"/>
        </w:rPr>
        <w:t xml:space="preserve">. Studentene som deltar på PROMO vil </w:t>
      </w:r>
      <w:r w:rsidR="00B04DA7" w:rsidRPr="006B68EA">
        <w:rPr>
          <w:rFonts w:ascii="Times New Roman" w:hAnsi="Times New Roman" w:cs="Times New Roman"/>
        </w:rPr>
        <w:t xml:space="preserve">også få tilbud om andre profesjonsfaglige og relevante </w:t>
      </w:r>
      <w:r w:rsidR="001120DE" w:rsidRPr="006B68EA">
        <w:rPr>
          <w:rFonts w:ascii="Times New Roman" w:hAnsi="Times New Roman" w:cs="Times New Roman"/>
        </w:rPr>
        <w:t>arrangementer</w:t>
      </w:r>
      <w:r w:rsidR="00373081" w:rsidRPr="006B68EA">
        <w:rPr>
          <w:rFonts w:ascii="Times New Roman" w:hAnsi="Times New Roman" w:cs="Times New Roman"/>
        </w:rPr>
        <w:t xml:space="preserve"> hvert semester. Studentene melder seg til emnene i </w:t>
      </w:r>
      <w:proofErr w:type="spellStart"/>
      <w:r w:rsidR="00373081" w:rsidRPr="006B68EA">
        <w:rPr>
          <w:rFonts w:ascii="Times New Roman" w:hAnsi="Times New Roman" w:cs="Times New Roman"/>
        </w:rPr>
        <w:t>Studentweb</w:t>
      </w:r>
      <w:proofErr w:type="spellEnd"/>
      <w:r w:rsidR="00373081" w:rsidRPr="006B68EA">
        <w:rPr>
          <w:rFonts w:ascii="Times New Roman" w:hAnsi="Times New Roman" w:cs="Times New Roman"/>
        </w:rPr>
        <w:t xml:space="preserve"> og får samlingene</w:t>
      </w:r>
      <w:r w:rsidR="00385BBA" w:rsidRPr="006B68EA">
        <w:rPr>
          <w:rFonts w:ascii="Times New Roman" w:hAnsi="Times New Roman" w:cs="Times New Roman"/>
        </w:rPr>
        <w:t xml:space="preserve"> og andre aktiviteter</w:t>
      </w:r>
      <w:r w:rsidR="00373081" w:rsidRPr="006B68EA">
        <w:rPr>
          <w:rFonts w:ascii="Times New Roman" w:hAnsi="Times New Roman" w:cs="Times New Roman"/>
        </w:rPr>
        <w:t xml:space="preserve"> opp i sin timeplan. For å bestå emne</w:t>
      </w:r>
      <w:r w:rsidR="00B010B3" w:rsidRPr="006B68EA">
        <w:rPr>
          <w:rFonts w:ascii="Times New Roman" w:hAnsi="Times New Roman" w:cs="Times New Roman"/>
        </w:rPr>
        <w:t>ne</w:t>
      </w:r>
      <w:r w:rsidR="00373081" w:rsidRPr="006B68EA">
        <w:rPr>
          <w:rFonts w:ascii="Times New Roman" w:hAnsi="Times New Roman" w:cs="Times New Roman"/>
        </w:rPr>
        <w:t xml:space="preserve"> må man være tilstede i et gitt antall samlinger.</w:t>
      </w:r>
      <w:r w:rsidR="00B010B3" w:rsidRPr="006B68EA">
        <w:rPr>
          <w:rFonts w:ascii="Times New Roman" w:hAnsi="Times New Roman" w:cs="Times New Roman"/>
        </w:rPr>
        <w:t xml:space="preserve"> PROMO 1 og 3 har hatt meget god påmelding høsten 2016, mens det som forventet var færre som har meldt seg til PROMO5. </w:t>
      </w:r>
    </w:p>
    <w:p w:rsidR="001120DE" w:rsidRPr="006B68EA" w:rsidRDefault="001120DE" w:rsidP="001120DE">
      <w:pPr>
        <w:pStyle w:val="ListParagraph"/>
        <w:rPr>
          <w:rFonts w:ascii="Times New Roman" w:hAnsi="Times New Roman" w:cs="Times New Roman"/>
        </w:rPr>
      </w:pPr>
    </w:p>
    <w:p w:rsidR="005358B0" w:rsidRPr="006B68EA" w:rsidRDefault="005358B0" w:rsidP="005358B0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B68EA">
        <w:rPr>
          <w:rFonts w:ascii="Times New Roman" w:hAnsi="Times New Roman" w:cs="Times New Roman"/>
          <w:i/>
        </w:rPr>
        <w:t>Fremdriftsplan programspesialiseringer</w:t>
      </w:r>
      <w:r w:rsidR="00B010B3" w:rsidRPr="006B68EA">
        <w:rPr>
          <w:rFonts w:ascii="Times New Roman" w:hAnsi="Times New Roman" w:cs="Times New Roman"/>
        </w:rPr>
        <w:br/>
        <w:t>Programspesialiseringene ved HF, MN og ILS skal behandles av programrådet i møtet</w:t>
      </w:r>
      <w:r w:rsidR="005746F1" w:rsidRPr="006B68EA">
        <w:rPr>
          <w:rFonts w:ascii="Times New Roman" w:hAnsi="Times New Roman" w:cs="Times New Roman"/>
        </w:rPr>
        <w:t xml:space="preserve"> 9. no</w:t>
      </w:r>
      <w:r w:rsidR="00B010B3" w:rsidRPr="006B68EA">
        <w:rPr>
          <w:rFonts w:ascii="Times New Roman" w:hAnsi="Times New Roman" w:cs="Times New Roman"/>
        </w:rPr>
        <w:t xml:space="preserve">vember. Deretter vil de oversendes til vedtak av dekanen på </w:t>
      </w:r>
      <w:r w:rsidR="00373428" w:rsidRPr="006B68EA">
        <w:rPr>
          <w:rFonts w:ascii="Times New Roman" w:hAnsi="Times New Roman" w:cs="Times New Roman"/>
        </w:rPr>
        <w:t xml:space="preserve">UV. </w:t>
      </w:r>
      <w:r w:rsidR="001120DE" w:rsidRPr="006B68EA">
        <w:rPr>
          <w:rFonts w:ascii="Times New Roman" w:hAnsi="Times New Roman" w:cs="Times New Roman"/>
        </w:rPr>
        <w:br/>
      </w:r>
    </w:p>
    <w:p w:rsidR="005358B0" w:rsidRPr="006B68EA" w:rsidRDefault="005358B0" w:rsidP="005358B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i/>
        </w:rPr>
      </w:pPr>
      <w:r w:rsidRPr="006B68EA">
        <w:rPr>
          <w:rFonts w:ascii="Times New Roman" w:hAnsi="Times New Roman" w:cs="Times New Roman"/>
          <w:i/>
        </w:rPr>
        <w:t>Emnegruppebeskrivelser</w:t>
      </w:r>
    </w:p>
    <w:p w:rsidR="009474F0" w:rsidRPr="006B68EA" w:rsidRDefault="00373428" w:rsidP="00DC7642">
      <w:pPr>
        <w:pStyle w:val="ListParagraph"/>
        <w:rPr>
          <w:rFonts w:ascii="Times New Roman" w:hAnsi="Times New Roman" w:cs="Times New Roman"/>
          <w:b/>
        </w:rPr>
      </w:pPr>
      <w:r w:rsidRPr="006B68EA">
        <w:rPr>
          <w:rFonts w:ascii="Times New Roman" w:hAnsi="Times New Roman" w:cs="Times New Roman"/>
        </w:rPr>
        <w:t xml:space="preserve">I forbindelse med revisjon av programspesialiseringene har ILS utarbeidet emnegruppebeskrivelser for hver spesialisering. Hensikten er å </w:t>
      </w:r>
      <w:r w:rsidR="00385BBA" w:rsidRPr="006B68EA">
        <w:rPr>
          <w:rFonts w:ascii="Times New Roman" w:hAnsi="Times New Roman" w:cs="Times New Roman"/>
        </w:rPr>
        <w:t>synliggjøre sammenhengen mellom</w:t>
      </w:r>
      <w:r w:rsidR="002A2749" w:rsidRPr="006B68EA">
        <w:rPr>
          <w:rFonts w:ascii="Times New Roman" w:hAnsi="Times New Roman" w:cs="Times New Roman"/>
        </w:rPr>
        <w:t xml:space="preserve"> studiefaget </w:t>
      </w:r>
      <w:r w:rsidRPr="006B68EA">
        <w:rPr>
          <w:rFonts w:ascii="Times New Roman" w:hAnsi="Times New Roman" w:cs="Times New Roman"/>
        </w:rPr>
        <w:t>og vise relevansen til skolefaget. Program</w:t>
      </w:r>
      <w:r w:rsidR="00DC7642" w:rsidRPr="006B68EA">
        <w:rPr>
          <w:rFonts w:ascii="Times New Roman" w:hAnsi="Times New Roman" w:cs="Times New Roman"/>
        </w:rPr>
        <w:t>rådet</w:t>
      </w:r>
      <w:r w:rsidRPr="006B68EA">
        <w:rPr>
          <w:rFonts w:ascii="Times New Roman" w:hAnsi="Times New Roman" w:cs="Times New Roman"/>
        </w:rPr>
        <w:t xml:space="preserve"> </w:t>
      </w:r>
      <w:r w:rsidR="00DC7642" w:rsidRPr="006B68EA">
        <w:rPr>
          <w:rFonts w:ascii="Times New Roman" w:hAnsi="Times New Roman" w:cs="Times New Roman"/>
        </w:rPr>
        <w:t>ble enige om å</w:t>
      </w:r>
      <w:r w:rsidRPr="006B68EA">
        <w:rPr>
          <w:rFonts w:ascii="Times New Roman" w:hAnsi="Times New Roman" w:cs="Times New Roman"/>
        </w:rPr>
        <w:t xml:space="preserve"> igangsette </w:t>
      </w:r>
      <w:r w:rsidR="002A2749" w:rsidRPr="006B68EA">
        <w:rPr>
          <w:rFonts w:ascii="Times New Roman" w:hAnsi="Times New Roman" w:cs="Times New Roman"/>
        </w:rPr>
        <w:lastRenderedPageBreak/>
        <w:t xml:space="preserve">en prosess </w:t>
      </w:r>
      <w:r w:rsidRPr="006B68EA">
        <w:rPr>
          <w:rFonts w:ascii="Times New Roman" w:hAnsi="Times New Roman" w:cs="Times New Roman"/>
        </w:rPr>
        <w:t xml:space="preserve">der vi får </w:t>
      </w:r>
      <w:r w:rsidR="00DC7642" w:rsidRPr="006B68EA">
        <w:rPr>
          <w:rFonts w:ascii="Times New Roman" w:hAnsi="Times New Roman" w:cs="Times New Roman"/>
        </w:rPr>
        <w:t xml:space="preserve">opp </w:t>
      </w:r>
      <w:r w:rsidRPr="006B68EA">
        <w:rPr>
          <w:rFonts w:ascii="Times New Roman" w:hAnsi="Times New Roman" w:cs="Times New Roman"/>
        </w:rPr>
        <w:t>emnegruppebeskrivelser for alle emnegruppene i Lektorprogrammet. ILS har mange lærere med erfaring fra skolen som kan bidra i et slikt arbeid</w:t>
      </w:r>
      <w:r w:rsidR="00DC7642" w:rsidRPr="006B68EA">
        <w:rPr>
          <w:rFonts w:ascii="Times New Roman" w:hAnsi="Times New Roman" w:cs="Times New Roman"/>
        </w:rPr>
        <w:t xml:space="preserve"> for å synliggjøre skolefaget. </w:t>
      </w:r>
      <w:r w:rsidRPr="006B68EA">
        <w:rPr>
          <w:rFonts w:ascii="Times New Roman" w:hAnsi="Times New Roman" w:cs="Times New Roman"/>
        </w:rPr>
        <w:t>HF har også praksistoere</w:t>
      </w:r>
      <w:r w:rsidR="00DC7642" w:rsidRPr="006B68EA">
        <w:rPr>
          <w:rFonts w:ascii="Times New Roman" w:hAnsi="Times New Roman" w:cs="Times New Roman"/>
        </w:rPr>
        <w:t xml:space="preserve"> som </w:t>
      </w:r>
      <w:r w:rsidR="00400A25" w:rsidRPr="006B68EA">
        <w:rPr>
          <w:rFonts w:ascii="Times New Roman" w:hAnsi="Times New Roman" w:cs="Times New Roman"/>
        </w:rPr>
        <w:t>vil kunne bidra. Programledelsen</w:t>
      </w:r>
      <w:r w:rsidR="00DC7642" w:rsidRPr="006B68EA">
        <w:rPr>
          <w:rFonts w:ascii="Times New Roman" w:hAnsi="Times New Roman" w:cs="Times New Roman"/>
        </w:rPr>
        <w:t xml:space="preserve"> vil sende en bestilling til fakultetene der det oppfordres til at studenter inkluderes i arbeidet. </w:t>
      </w:r>
      <w:r w:rsidR="00DC7642" w:rsidRPr="006B68EA">
        <w:rPr>
          <w:rFonts w:ascii="Times New Roman" w:hAnsi="Times New Roman" w:cs="Times New Roman"/>
        </w:rPr>
        <w:br/>
      </w:r>
    </w:p>
    <w:p w:rsidR="005358B0" w:rsidRPr="006B68EA" w:rsidRDefault="001120DE" w:rsidP="001120DE">
      <w:pPr>
        <w:rPr>
          <w:rFonts w:ascii="Times New Roman" w:hAnsi="Times New Roman" w:cs="Times New Roman"/>
          <w:b/>
        </w:rPr>
      </w:pPr>
      <w:r w:rsidRPr="006B68EA">
        <w:rPr>
          <w:rFonts w:ascii="Times New Roman" w:hAnsi="Times New Roman" w:cs="Times New Roman"/>
          <w:b/>
        </w:rPr>
        <w:t>Sak 3: Dispensasjon fra krav om praksis i fire av fem studieår</w:t>
      </w:r>
    </w:p>
    <w:p w:rsidR="00400A25" w:rsidRPr="006B68EA" w:rsidRDefault="009474F0" w:rsidP="001120DE">
      <w:pPr>
        <w:rPr>
          <w:rFonts w:ascii="Times New Roman" w:hAnsi="Times New Roman" w:cs="Times New Roman"/>
        </w:rPr>
      </w:pPr>
      <w:r w:rsidRPr="006B68EA">
        <w:rPr>
          <w:rFonts w:ascii="Times New Roman" w:hAnsi="Times New Roman" w:cs="Times New Roman"/>
        </w:rPr>
        <w:t>Forskrift</w:t>
      </w:r>
      <w:r w:rsidR="00400A25" w:rsidRPr="006B68EA">
        <w:rPr>
          <w:rFonts w:ascii="Times New Roman" w:hAnsi="Times New Roman" w:cs="Times New Roman"/>
        </w:rPr>
        <w:t xml:space="preserve"> om rammeplan for lektorutdanning for trinn 8-13</w:t>
      </w:r>
      <w:r w:rsidRPr="006B68EA">
        <w:rPr>
          <w:rFonts w:ascii="Times New Roman" w:hAnsi="Times New Roman" w:cs="Times New Roman"/>
        </w:rPr>
        <w:t xml:space="preserve"> har et strukturkrav om praksis i 4 av 5 studieår. UiO har en </w:t>
      </w:r>
      <w:r w:rsidR="006608E9" w:rsidRPr="006B68EA">
        <w:rPr>
          <w:rFonts w:ascii="Times New Roman" w:hAnsi="Times New Roman" w:cs="Times New Roman"/>
        </w:rPr>
        <w:t>studie</w:t>
      </w:r>
      <w:r w:rsidRPr="006B68EA">
        <w:rPr>
          <w:rFonts w:ascii="Times New Roman" w:hAnsi="Times New Roman" w:cs="Times New Roman"/>
        </w:rPr>
        <w:t>modell som ivaretar dette</w:t>
      </w:r>
      <w:r w:rsidR="00400A25" w:rsidRPr="006B68EA">
        <w:rPr>
          <w:rFonts w:ascii="Times New Roman" w:hAnsi="Times New Roman" w:cs="Times New Roman"/>
        </w:rPr>
        <w:t xml:space="preserve"> kravet</w:t>
      </w:r>
      <w:r w:rsidRPr="006B68EA">
        <w:rPr>
          <w:rFonts w:ascii="Times New Roman" w:hAnsi="Times New Roman" w:cs="Times New Roman"/>
        </w:rPr>
        <w:t xml:space="preserve">. </w:t>
      </w:r>
      <w:r w:rsidR="00400A25" w:rsidRPr="006B68EA">
        <w:rPr>
          <w:rFonts w:ascii="Times New Roman" w:hAnsi="Times New Roman" w:cs="Times New Roman"/>
        </w:rPr>
        <w:t>Vi har en god andel søkere til programmet som har mye utdanning fra før som de ønsker å innpasse i programmet. De søkerne som kan innpasse mer enn 60 studiepoeng</w:t>
      </w:r>
      <w:r w:rsidR="00385BBA" w:rsidRPr="006B68EA">
        <w:rPr>
          <w:rFonts w:ascii="Times New Roman" w:hAnsi="Times New Roman" w:cs="Times New Roman"/>
        </w:rPr>
        <w:t xml:space="preserve">, risikerer å </w:t>
      </w:r>
      <w:r w:rsidR="00400A25" w:rsidRPr="006B68EA">
        <w:rPr>
          <w:rFonts w:ascii="Times New Roman" w:hAnsi="Times New Roman" w:cs="Times New Roman"/>
        </w:rPr>
        <w:t>komme i konflikt med forskriftens krav om praksis i fire av fem studieår</w:t>
      </w:r>
      <w:r w:rsidR="00385BBA" w:rsidRPr="006B68EA">
        <w:rPr>
          <w:rFonts w:ascii="Times New Roman" w:hAnsi="Times New Roman" w:cs="Times New Roman"/>
        </w:rPr>
        <w:t xml:space="preserve">. Konsekvensen er at de må </w:t>
      </w:r>
      <w:r w:rsidR="00400A25" w:rsidRPr="006B68EA">
        <w:rPr>
          <w:rFonts w:ascii="Times New Roman" w:hAnsi="Times New Roman" w:cs="Times New Roman"/>
        </w:rPr>
        <w:t xml:space="preserve">søke permisjon, ta emner utenfor utdanningsplanen e.l. Dette er lite ønskelig da </w:t>
      </w:r>
      <w:r w:rsidR="00385BBA" w:rsidRPr="006B68EA">
        <w:rPr>
          <w:rFonts w:ascii="Times New Roman" w:hAnsi="Times New Roman" w:cs="Times New Roman"/>
        </w:rPr>
        <w:t xml:space="preserve">det vil innebære at </w:t>
      </w:r>
      <w:r w:rsidR="00400A25" w:rsidRPr="006B68EA">
        <w:rPr>
          <w:rFonts w:ascii="Times New Roman" w:hAnsi="Times New Roman" w:cs="Times New Roman"/>
        </w:rPr>
        <w:t xml:space="preserve">vi aktivt holder studenter tilbake og hindrer de i å ferdigstille lektorutdanningen på kortest mulig tid. </w:t>
      </w:r>
    </w:p>
    <w:p w:rsidR="009474F0" w:rsidRPr="006B68EA" w:rsidRDefault="00400A25" w:rsidP="00400A25">
      <w:pPr>
        <w:rPr>
          <w:rFonts w:ascii="Times New Roman" w:hAnsi="Times New Roman" w:cs="Times New Roman"/>
        </w:rPr>
      </w:pPr>
      <w:r w:rsidRPr="006B68EA">
        <w:rPr>
          <w:rFonts w:ascii="Times New Roman" w:hAnsi="Times New Roman" w:cs="Times New Roman"/>
        </w:rPr>
        <w:t xml:space="preserve">Programrådet var positive til å sende saken om dispensasjon fra kravet om praksis i 4 av 5 studieår til STYLE for videre behandling. </w:t>
      </w:r>
    </w:p>
    <w:p w:rsidR="001120DE" w:rsidRPr="006B68EA" w:rsidRDefault="001120DE" w:rsidP="001120DE">
      <w:pPr>
        <w:rPr>
          <w:rFonts w:ascii="Times New Roman" w:hAnsi="Times New Roman" w:cs="Times New Roman"/>
          <w:b/>
        </w:rPr>
      </w:pPr>
      <w:r w:rsidRPr="006B68EA">
        <w:rPr>
          <w:rFonts w:ascii="Times New Roman" w:hAnsi="Times New Roman" w:cs="Times New Roman"/>
          <w:b/>
        </w:rPr>
        <w:t>Sak 4: Spørreundersøkelse med utgangspunkt i Studiebarometeret</w:t>
      </w:r>
    </w:p>
    <w:p w:rsidR="00FD62F1" w:rsidRPr="006B68EA" w:rsidRDefault="00400A25" w:rsidP="001120DE">
      <w:pPr>
        <w:rPr>
          <w:rFonts w:ascii="Times New Roman" w:hAnsi="Times New Roman" w:cs="Times New Roman"/>
        </w:rPr>
      </w:pPr>
      <w:r w:rsidRPr="006B68EA">
        <w:rPr>
          <w:rFonts w:ascii="Times New Roman" w:hAnsi="Times New Roman" w:cs="Times New Roman"/>
        </w:rPr>
        <w:t xml:space="preserve">Spørreundersøkelsen skal gjennomføres blant studentene som tar PROF1015 og resultatene skal kunne brytes ned på studieløp og studieretningsnivå. </w:t>
      </w:r>
      <w:r w:rsidR="00AC5611" w:rsidRPr="006B68EA">
        <w:rPr>
          <w:rFonts w:ascii="Times New Roman" w:hAnsi="Times New Roman" w:cs="Times New Roman"/>
        </w:rPr>
        <w:t xml:space="preserve">Vi ønsker en mer nyansert versjon av studiebarometeret. Programeier vurderer å dele ut spørreundersøkelsen på papir for å sikre høyest mulig deltagelse. Spørreundersøkelsen bør ha </w:t>
      </w:r>
      <w:proofErr w:type="gramStart"/>
      <w:r w:rsidR="00AC5611" w:rsidRPr="006B68EA">
        <w:rPr>
          <w:rFonts w:ascii="Times New Roman" w:hAnsi="Times New Roman" w:cs="Times New Roman"/>
        </w:rPr>
        <w:t>et</w:t>
      </w:r>
      <w:proofErr w:type="gramEnd"/>
      <w:r w:rsidR="00AC5611" w:rsidRPr="006B68EA">
        <w:rPr>
          <w:rFonts w:ascii="Times New Roman" w:hAnsi="Times New Roman" w:cs="Times New Roman"/>
        </w:rPr>
        <w:t xml:space="preserve"> profesjonelt design. Det finnes en programvare som kan lage slike spørreundersøkelser og lese av resultatene av disse. Programrådsmedlemmer bes </w:t>
      </w:r>
      <w:proofErr w:type="gramStart"/>
      <w:r w:rsidR="00AC5611" w:rsidRPr="006B68EA">
        <w:rPr>
          <w:rFonts w:ascii="Times New Roman" w:hAnsi="Times New Roman" w:cs="Times New Roman"/>
        </w:rPr>
        <w:t>undersøke</w:t>
      </w:r>
      <w:proofErr w:type="gramEnd"/>
      <w:r w:rsidR="00AC5611" w:rsidRPr="006B68EA">
        <w:rPr>
          <w:rFonts w:ascii="Times New Roman" w:hAnsi="Times New Roman" w:cs="Times New Roman"/>
        </w:rPr>
        <w:t xml:space="preserve"> om sitt fakultet har noe slikt som kan benyttes. </w:t>
      </w:r>
      <w:r w:rsidR="00FD62F1" w:rsidRPr="006B68EA">
        <w:rPr>
          <w:rFonts w:ascii="Times New Roman" w:hAnsi="Times New Roman" w:cs="Times New Roman"/>
        </w:rPr>
        <w:t xml:space="preserve">Hvis man ikke får tak i en slik </w:t>
      </w:r>
      <w:r w:rsidR="00AC5611" w:rsidRPr="006B68EA">
        <w:rPr>
          <w:rFonts w:ascii="Times New Roman" w:hAnsi="Times New Roman" w:cs="Times New Roman"/>
        </w:rPr>
        <w:t xml:space="preserve">programvare er et alternativ å ansette noen til å registrere dataene manuelt. </w:t>
      </w:r>
      <w:r w:rsidR="00FD62F1" w:rsidRPr="006B68EA">
        <w:rPr>
          <w:rFonts w:ascii="Times New Roman" w:hAnsi="Times New Roman" w:cs="Times New Roman"/>
        </w:rPr>
        <w:t xml:space="preserve">En annen mulighet er at alle skal </w:t>
      </w:r>
      <w:r w:rsidR="00AC5611" w:rsidRPr="006B68EA">
        <w:rPr>
          <w:rFonts w:ascii="Times New Roman" w:hAnsi="Times New Roman" w:cs="Times New Roman"/>
        </w:rPr>
        <w:t>svare på undersøkelsen på PC der og da</w:t>
      </w:r>
      <w:r w:rsidR="00385BBA" w:rsidRPr="006B68EA">
        <w:rPr>
          <w:rFonts w:ascii="Times New Roman" w:hAnsi="Times New Roman" w:cs="Times New Roman"/>
        </w:rPr>
        <w:t>, noe som kan bidra til en lavere svarprosent</w:t>
      </w:r>
      <w:r w:rsidR="00FD62F1" w:rsidRPr="006B68EA">
        <w:rPr>
          <w:rFonts w:ascii="Times New Roman" w:hAnsi="Times New Roman" w:cs="Times New Roman"/>
        </w:rPr>
        <w:t xml:space="preserve">. </w:t>
      </w:r>
    </w:p>
    <w:p w:rsidR="00AC5611" w:rsidRPr="006B68EA" w:rsidRDefault="00AC5611" w:rsidP="00AC5611">
      <w:pPr>
        <w:rPr>
          <w:rFonts w:ascii="Times New Roman" w:hAnsi="Times New Roman" w:cs="Times New Roman"/>
        </w:rPr>
      </w:pPr>
      <w:r w:rsidRPr="006B68EA">
        <w:rPr>
          <w:rFonts w:ascii="Times New Roman" w:hAnsi="Times New Roman" w:cs="Times New Roman"/>
        </w:rPr>
        <w:t xml:space="preserve">Programrådet ga innspill på noen </w:t>
      </w:r>
      <w:proofErr w:type="gramStart"/>
      <w:r w:rsidRPr="006B68EA">
        <w:rPr>
          <w:rFonts w:ascii="Times New Roman" w:hAnsi="Times New Roman" w:cs="Times New Roman"/>
        </w:rPr>
        <w:t>spørsmålene</w:t>
      </w:r>
      <w:proofErr w:type="gramEnd"/>
      <w:r w:rsidRPr="006B68EA">
        <w:rPr>
          <w:rFonts w:ascii="Times New Roman" w:hAnsi="Times New Roman" w:cs="Times New Roman"/>
        </w:rPr>
        <w:t xml:space="preserve">, og spør seg om det kan fungere bedre å </w:t>
      </w:r>
      <w:r w:rsidR="00216C6B" w:rsidRPr="006B68EA">
        <w:rPr>
          <w:rFonts w:ascii="Times New Roman" w:hAnsi="Times New Roman" w:cs="Times New Roman"/>
        </w:rPr>
        <w:t xml:space="preserve">bruke påstander? </w:t>
      </w:r>
      <w:r w:rsidRPr="006B68EA">
        <w:rPr>
          <w:rFonts w:ascii="Times New Roman" w:hAnsi="Times New Roman" w:cs="Times New Roman"/>
        </w:rPr>
        <w:t xml:space="preserve">En annen vurdering som må gjøres er om man ønsker å holde seg tro til studiebarometeret eller om vi bør lage en helt ny undersøkelse som er spesialtilpasset for Lektorprogrammet? Et mål må uansett være å gjøre </w:t>
      </w:r>
      <w:r w:rsidR="00385BBA" w:rsidRPr="006B68EA">
        <w:rPr>
          <w:rFonts w:ascii="Times New Roman" w:hAnsi="Times New Roman" w:cs="Times New Roman"/>
        </w:rPr>
        <w:t>undersøkelsen</w:t>
      </w:r>
      <w:r w:rsidRPr="006B68EA">
        <w:rPr>
          <w:rFonts w:ascii="Times New Roman" w:hAnsi="Times New Roman" w:cs="Times New Roman"/>
        </w:rPr>
        <w:t xml:space="preserve"> så kort som mu</w:t>
      </w:r>
      <w:r w:rsidR="00E20448" w:rsidRPr="006B68EA">
        <w:rPr>
          <w:rFonts w:ascii="Times New Roman" w:hAnsi="Times New Roman" w:cs="Times New Roman"/>
        </w:rPr>
        <w:t xml:space="preserve">lig, </w:t>
      </w:r>
      <w:r w:rsidR="00385BBA" w:rsidRPr="006B68EA">
        <w:rPr>
          <w:rFonts w:ascii="Times New Roman" w:hAnsi="Times New Roman" w:cs="Times New Roman"/>
        </w:rPr>
        <w:t xml:space="preserve">samtidig som en får </w:t>
      </w:r>
      <w:r w:rsidR="00E20448" w:rsidRPr="006B68EA">
        <w:rPr>
          <w:rFonts w:ascii="Times New Roman" w:hAnsi="Times New Roman" w:cs="Times New Roman"/>
        </w:rPr>
        <w:t>frem den viktigste informasjonen for programmet.</w:t>
      </w:r>
      <w:r w:rsidRPr="006B68EA">
        <w:rPr>
          <w:rFonts w:ascii="Times New Roman" w:hAnsi="Times New Roman" w:cs="Times New Roman"/>
        </w:rPr>
        <w:t xml:space="preserve"> </w:t>
      </w:r>
    </w:p>
    <w:p w:rsidR="001120DE" w:rsidRPr="006B68EA" w:rsidRDefault="00AC5611" w:rsidP="001120DE">
      <w:pPr>
        <w:rPr>
          <w:rFonts w:ascii="Times New Roman" w:hAnsi="Times New Roman" w:cs="Times New Roman"/>
          <w:b/>
        </w:rPr>
      </w:pPr>
      <w:r w:rsidRPr="006B68EA">
        <w:rPr>
          <w:rFonts w:ascii="Times New Roman" w:hAnsi="Times New Roman" w:cs="Times New Roman"/>
        </w:rPr>
        <w:br/>
      </w:r>
      <w:r w:rsidR="001120DE" w:rsidRPr="006B68EA">
        <w:rPr>
          <w:rFonts w:ascii="Times New Roman" w:hAnsi="Times New Roman" w:cs="Times New Roman"/>
          <w:b/>
        </w:rPr>
        <w:t>Sak 5: Eventuelt</w:t>
      </w:r>
    </w:p>
    <w:p w:rsidR="005358B0" w:rsidRPr="006B68EA" w:rsidRDefault="00AC5611">
      <w:pPr>
        <w:rPr>
          <w:rFonts w:ascii="Times New Roman" w:hAnsi="Times New Roman" w:cs="Times New Roman"/>
        </w:rPr>
      </w:pPr>
      <w:r w:rsidRPr="006B68EA">
        <w:rPr>
          <w:rFonts w:ascii="Times New Roman" w:hAnsi="Times New Roman" w:cs="Times New Roman"/>
        </w:rPr>
        <w:t xml:space="preserve">Det var ingen saker til eventuelt. </w:t>
      </w:r>
    </w:p>
    <w:sectPr w:rsidR="005358B0" w:rsidRPr="006B68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8C2" w:rsidRDefault="000058C2" w:rsidP="000058C2">
      <w:pPr>
        <w:spacing w:after="0" w:line="240" w:lineRule="auto"/>
      </w:pPr>
      <w:r>
        <w:separator/>
      </w:r>
    </w:p>
  </w:endnote>
  <w:endnote w:type="continuationSeparator" w:id="0">
    <w:p w:rsidR="000058C2" w:rsidRDefault="000058C2" w:rsidP="000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8C2" w:rsidRDefault="000058C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8C2" w:rsidRDefault="000058C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8C2" w:rsidRDefault="000058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8C2" w:rsidRDefault="000058C2" w:rsidP="000058C2">
      <w:pPr>
        <w:spacing w:after="0" w:line="240" w:lineRule="auto"/>
      </w:pPr>
      <w:r>
        <w:separator/>
      </w:r>
    </w:p>
  </w:footnote>
  <w:footnote w:type="continuationSeparator" w:id="0">
    <w:p w:rsidR="000058C2" w:rsidRDefault="000058C2" w:rsidP="000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8C2" w:rsidRDefault="000058C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8C2" w:rsidRDefault="000058C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8C2" w:rsidRDefault="000058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831DF"/>
    <w:multiLevelType w:val="hybridMultilevel"/>
    <w:tmpl w:val="18887728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8B0"/>
    <w:rsid w:val="000058C2"/>
    <w:rsid w:val="000B18C9"/>
    <w:rsid w:val="001120DE"/>
    <w:rsid w:val="001B0312"/>
    <w:rsid w:val="00216C6B"/>
    <w:rsid w:val="002A2749"/>
    <w:rsid w:val="00373081"/>
    <w:rsid w:val="00373428"/>
    <w:rsid w:val="00385BBA"/>
    <w:rsid w:val="00400A25"/>
    <w:rsid w:val="005358B0"/>
    <w:rsid w:val="005746F1"/>
    <w:rsid w:val="006608E9"/>
    <w:rsid w:val="006B68EA"/>
    <w:rsid w:val="006E4A38"/>
    <w:rsid w:val="008829ED"/>
    <w:rsid w:val="00904B57"/>
    <w:rsid w:val="009474F0"/>
    <w:rsid w:val="009C14E0"/>
    <w:rsid w:val="009C1937"/>
    <w:rsid w:val="009C7888"/>
    <w:rsid w:val="00A06C8F"/>
    <w:rsid w:val="00A1663A"/>
    <w:rsid w:val="00AC5611"/>
    <w:rsid w:val="00B010B3"/>
    <w:rsid w:val="00B04DA7"/>
    <w:rsid w:val="00BA2EB4"/>
    <w:rsid w:val="00CB092E"/>
    <w:rsid w:val="00D25AD3"/>
    <w:rsid w:val="00DC7642"/>
    <w:rsid w:val="00E20448"/>
    <w:rsid w:val="00E21B3B"/>
    <w:rsid w:val="00E40E1A"/>
    <w:rsid w:val="00EF597C"/>
    <w:rsid w:val="00FD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8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5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8C2"/>
  </w:style>
  <w:style w:type="paragraph" w:styleId="Footer">
    <w:name w:val="footer"/>
    <w:basedOn w:val="Normal"/>
    <w:link w:val="FooterChar"/>
    <w:uiPriority w:val="99"/>
    <w:unhideWhenUsed/>
    <w:rsid w:val="00005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8C2"/>
  </w:style>
  <w:style w:type="paragraph" w:styleId="BalloonText">
    <w:name w:val="Balloon Text"/>
    <w:basedOn w:val="Normal"/>
    <w:link w:val="BalloonTextChar"/>
    <w:uiPriority w:val="99"/>
    <w:semiHidden/>
    <w:unhideWhenUsed/>
    <w:rsid w:val="00385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BB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85B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5B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5B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B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5BB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58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5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8C2"/>
  </w:style>
  <w:style w:type="paragraph" w:styleId="Footer">
    <w:name w:val="footer"/>
    <w:basedOn w:val="Normal"/>
    <w:link w:val="FooterChar"/>
    <w:uiPriority w:val="99"/>
    <w:unhideWhenUsed/>
    <w:rsid w:val="000058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8C2"/>
  </w:style>
  <w:style w:type="paragraph" w:styleId="BalloonText">
    <w:name w:val="Balloon Text"/>
    <w:basedOn w:val="Normal"/>
    <w:link w:val="BalloonTextChar"/>
    <w:uiPriority w:val="99"/>
    <w:semiHidden/>
    <w:unhideWhenUsed/>
    <w:rsid w:val="00385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BB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85B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5B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5B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5B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5B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78E8D476.dotm</Template>
  <TotalTime>0</TotalTime>
  <Pages>2</Pages>
  <Words>859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Marie Stanghov Thorstensen</cp:lastModifiedBy>
  <cp:revision>2</cp:revision>
  <dcterms:created xsi:type="dcterms:W3CDTF">2016-12-15T14:18:00Z</dcterms:created>
  <dcterms:modified xsi:type="dcterms:W3CDTF">2016-12-15T14:18:00Z</dcterms:modified>
</cp:coreProperties>
</file>