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38" w:rsidRDefault="007343CF">
      <w:r w:rsidRPr="007343CF">
        <w:rPr>
          <w:lang w:val="en-US"/>
        </w:rPr>
        <w:drawing>
          <wp:inline distT="0" distB="0" distL="0" distR="0" wp14:anchorId="75854F2E" wp14:editId="163B91D9">
            <wp:extent cx="4038600" cy="4274901"/>
            <wp:effectExtent l="0" t="0" r="0" b="0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27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3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3CF"/>
    <w:rsid w:val="00043414"/>
    <w:rsid w:val="00061BF0"/>
    <w:rsid w:val="0012633C"/>
    <w:rsid w:val="001F3E51"/>
    <w:rsid w:val="003F0390"/>
    <w:rsid w:val="004423CD"/>
    <w:rsid w:val="004C0385"/>
    <w:rsid w:val="007343CF"/>
    <w:rsid w:val="0073530A"/>
    <w:rsid w:val="00750194"/>
    <w:rsid w:val="00766F9A"/>
    <w:rsid w:val="00E052A1"/>
    <w:rsid w:val="00E64E2A"/>
    <w:rsid w:val="00FD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nb-N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734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343CF"/>
    <w:rPr>
      <w:rFonts w:ascii="Tahoma" w:hAnsi="Tahoma" w:cs="Tahoma"/>
      <w:sz w:val="16"/>
      <w:szCs w:val="16"/>
      <w:lang w:val="en-GB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nb-N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734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343CF"/>
    <w:rPr>
      <w:rFonts w:ascii="Tahoma" w:hAnsi="Tahoma" w:cs="Tahoma"/>
      <w:sz w:val="16"/>
      <w:szCs w:val="16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7C01468A.dotm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Esborg</dc:creator>
  <cp:lastModifiedBy>Line Esborg</cp:lastModifiedBy>
  <cp:revision>1</cp:revision>
  <dcterms:created xsi:type="dcterms:W3CDTF">2018-03-19T09:09:00Z</dcterms:created>
  <dcterms:modified xsi:type="dcterms:W3CDTF">2018-03-19T09:09:00Z</dcterms:modified>
</cp:coreProperties>
</file>