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355FE" w14:textId="4CC2C084" w:rsidR="00712C6A" w:rsidRDefault="005A5BE6" w:rsidP="00FC5D2F">
      <w:pPr>
        <w:rPr>
          <w:b/>
          <w:sz w:val="32"/>
        </w:rPr>
      </w:pPr>
      <w:bookmarkStart w:id="0" w:name="_GoBack"/>
      <w:bookmarkEnd w:id="0"/>
      <w:r>
        <w:rPr>
          <w:b/>
          <w:sz w:val="32"/>
        </w:rPr>
        <w:t>D</w:t>
      </w:r>
      <w:r w:rsidR="00712C6A" w:rsidRPr="00712C6A">
        <w:rPr>
          <w:b/>
          <w:sz w:val="32"/>
        </w:rPr>
        <w:t>atahåndteringsplan</w:t>
      </w:r>
      <w:r>
        <w:rPr>
          <w:b/>
          <w:sz w:val="32"/>
        </w:rPr>
        <w:t xml:space="preserve"> </w:t>
      </w:r>
      <w:r w:rsidR="00743E20">
        <w:rPr>
          <w:b/>
          <w:sz w:val="32"/>
        </w:rPr>
        <w:t>for fagdidaktiske masteroppgaver i Lektorprogrammet ved UiO</w:t>
      </w:r>
    </w:p>
    <w:p w14:paraId="62B6B2FC" w14:textId="59FC0FED" w:rsidR="00F87B3E" w:rsidRDefault="00677F94" w:rsidP="00FC5D2F">
      <w:r>
        <w:t>A</w:t>
      </w:r>
      <w:r w:rsidR="002453A2">
        <w:t xml:space="preserve">lle </w:t>
      </w:r>
      <w:r w:rsidR="00743E20">
        <w:t>lektorstudenter som samler inn forskningsdata til fagdidaktiske masteroppgave,</w:t>
      </w:r>
      <w:r w:rsidR="002453A2">
        <w:t xml:space="preserve"> skal </w:t>
      </w:r>
      <w:r w:rsidR="00743E20">
        <w:t>skrive en datahåndteringsplan før datainnsamlingen starter</w:t>
      </w:r>
      <w:r w:rsidR="002C6267">
        <w:t xml:space="preserve">. Dette </w:t>
      </w:r>
      <w:r w:rsidR="00575D70">
        <w:t xml:space="preserve">er </w:t>
      </w:r>
      <w:r w:rsidR="0052680B">
        <w:t>i tråd med</w:t>
      </w:r>
      <w:r w:rsidR="00575D70">
        <w:t xml:space="preserve"> retningslinjene </w:t>
      </w:r>
      <w:r w:rsidR="003700BF">
        <w:t xml:space="preserve">for </w:t>
      </w:r>
      <w:r w:rsidR="001F786E">
        <w:t>forskni</w:t>
      </w:r>
      <w:r w:rsidR="000371DC">
        <w:t>n</w:t>
      </w:r>
      <w:r w:rsidR="001F786E">
        <w:t xml:space="preserve">gsdatahåndtering ved UiO. </w:t>
      </w:r>
      <w:r w:rsidR="005A5BE6">
        <w:t>E</w:t>
      </w:r>
      <w:r w:rsidR="00C067E1">
        <w:t xml:space="preserve">n </w:t>
      </w:r>
      <w:r w:rsidR="002C6267">
        <w:t>d</w:t>
      </w:r>
      <w:r w:rsidR="00743E20">
        <w:t>atahåndteringsplan</w:t>
      </w:r>
      <w:r w:rsidR="002C6267">
        <w:t xml:space="preserve"> </w:t>
      </w:r>
      <w:r w:rsidR="005A5BE6" w:rsidRPr="005A5BE6">
        <w:t xml:space="preserve">er et dokument som beskriver hvordan </w:t>
      </w:r>
      <w:r w:rsidR="00DB7FA4">
        <w:t>forsknings</w:t>
      </w:r>
      <w:r w:rsidR="005A5BE6" w:rsidRPr="005A5BE6">
        <w:t>dataene vil bli tatt vare på</w:t>
      </w:r>
      <w:r w:rsidR="00743E20">
        <w:t xml:space="preserve"> gjennom hele prosessen fram til masteroppgaven leveres inn</w:t>
      </w:r>
      <w:r w:rsidR="005A5BE6">
        <w:t xml:space="preserve">. </w:t>
      </w:r>
      <w:r w:rsidR="00C067E1">
        <w:t xml:space="preserve">Dette vil si at planen skal inneholde </w:t>
      </w:r>
      <w:r w:rsidR="0052680B">
        <w:t>detaljer om</w:t>
      </w:r>
      <w:r w:rsidR="00C067E1">
        <w:t xml:space="preserve"> hvilke </w:t>
      </w:r>
      <w:r w:rsidR="00DB7FA4">
        <w:t>forsknings</w:t>
      </w:r>
      <w:r w:rsidR="00C067E1">
        <w:t>data</w:t>
      </w:r>
      <w:r w:rsidR="001F786E">
        <w:t xml:space="preserve"> </w:t>
      </w:r>
      <w:r w:rsidR="002C6267">
        <w:t xml:space="preserve">som </w:t>
      </w:r>
      <w:r w:rsidR="001F786E">
        <w:t>skal innhentes og brukes</w:t>
      </w:r>
      <w:r w:rsidR="0052680B">
        <w:t>, en beskrivelse</w:t>
      </w:r>
      <w:r w:rsidR="00F30DD7">
        <w:t xml:space="preserve"> </w:t>
      </w:r>
      <w:r w:rsidR="0052680B">
        <w:t>av</w:t>
      </w:r>
      <w:r w:rsidR="00C067E1">
        <w:t xml:space="preserve"> hvordan de skal håndteres</w:t>
      </w:r>
      <w:r w:rsidR="00743E20">
        <w:t>, og en plan for når de skal slettes</w:t>
      </w:r>
      <w:r w:rsidR="0009688A">
        <w:t>.</w:t>
      </w:r>
    </w:p>
    <w:p w14:paraId="4F3003F1" w14:textId="4CE9B54E" w:rsidR="00743E20" w:rsidRDefault="00743E20" w:rsidP="00FC5D2F">
      <w:r>
        <w:t xml:space="preserve">Studenter som skriver masteroppgave om forskningsdata som er samlet inn i et forskningsprosjekt, trenger ikke å </w:t>
      </w:r>
      <w:r w:rsidR="00375992">
        <w:t>skrive</w:t>
      </w:r>
      <w:r>
        <w:t xml:space="preserve"> en egen datahåndteringsplan, men plikter å gjøre seg kjent med prosjektet</w:t>
      </w:r>
      <w:r w:rsidR="00375992">
        <w:t>s datahåndteringsplan.</w:t>
      </w:r>
    </w:p>
    <w:p w14:paraId="456075B1" w14:textId="65A830C2" w:rsidR="00375992" w:rsidRDefault="00375992" w:rsidP="00FC5D2F">
      <w:r>
        <w:t xml:space="preserve">Studenter som skriver teoretiske </w:t>
      </w:r>
      <w:r w:rsidR="00224B38">
        <w:t>oppgaver, analyser av lærebøker/</w:t>
      </w:r>
      <w:r>
        <w:t>policydokumenter eller andre typer oppgaver som ikke innebærer innsamling av forskningsdata, trenger ikke å skrive en datahåndteringsplan.</w:t>
      </w:r>
    </w:p>
    <w:p w14:paraId="3A9EBC74" w14:textId="2F14006F" w:rsidR="00375992" w:rsidRDefault="00375992" w:rsidP="00FC5D2F">
      <w:pPr>
        <w:rPr>
          <w:b/>
          <w:bCs/>
          <w:i/>
          <w:iCs/>
        </w:rPr>
      </w:pPr>
      <w:r w:rsidRPr="00CC29FF">
        <w:rPr>
          <w:b/>
          <w:bCs/>
          <w:i/>
          <w:iCs/>
        </w:rPr>
        <w:t>NB! Alle studenter må krysse av</w:t>
      </w:r>
      <w:r w:rsidR="00224B38">
        <w:rPr>
          <w:b/>
          <w:bCs/>
          <w:i/>
          <w:iCs/>
        </w:rPr>
        <w:t xml:space="preserve"> ett av alternativene</w:t>
      </w:r>
      <w:r w:rsidR="00CC29FF" w:rsidRPr="00CC29FF">
        <w:rPr>
          <w:b/>
          <w:bCs/>
          <w:i/>
          <w:iCs/>
        </w:rPr>
        <w:t>:</w:t>
      </w:r>
    </w:p>
    <w:p w14:paraId="191552A8" w14:textId="258B9F9C" w:rsidR="005E3D28" w:rsidRDefault="00657D1F" w:rsidP="00FC5D2F">
      <w:sdt>
        <w:sdtPr>
          <w:id w:val="-1921316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38">
            <w:rPr>
              <w:rFonts w:ascii="MS Gothic" w:eastAsia="MS Gothic" w:hAnsi="MS Gothic" w:hint="eastAsia"/>
            </w:rPr>
            <w:t>☐</w:t>
          </w:r>
        </w:sdtContent>
      </w:sdt>
      <w:r w:rsidR="00224B38">
        <w:t xml:space="preserve">   Jeg skriver masteroppgave om forskningsdata som er samlet inn i et forskningsprosjekt, og jeg har satt meg inn i prosjektets datahåndteringsplan. Jeg fyller ikke ut en egen datahåndteringsplan.</w:t>
      </w:r>
    </w:p>
    <w:p w14:paraId="4D913E5A" w14:textId="4841C3F8" w:rsidR="00224B38" w:rsidRDefault="00657D1F" w:rsidP="00FC5D2F">
      <w:sdt>
        <w:sdtPr>
          <w:id w:val="-2036570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38">
            <w:rPr>
              <w:rFonts w:ascii="MS Gothic" w:eastAsia="MS Gothic" w:hAnsi="MS Gothic" w:hint="eastAsia"/>
            </w:rPr>
            <w:t>☐</w:t>
          </w:r>
        </w:sdtContent>
      </w:sdt>
      <w:r w:rsidR="00224B38">
        <w:t xml:space="preserve">   Jeg</w:t>
      </w:r>
      <w:r w:rsidR="00224B38" w:rsidRPr="00224B38">
        <w:t xml:space="preserve"> </w:t>
      </w:r>
      <w:r w:rsidR="00224B38">
        <w:t>samler</w:t>
      </w:r>
      <w:r w:rsidR="00224B38" w:rsidRPr="00375992">
        <w:rPr>
          <w:i/>
          <w:iCs/>
        </w:rPr>
        <w:t xml:space="preserve"> ikke </w:t>
      </w:r>
      <w:r w:rsidR="00224B38">
        <w:t>inn forskningsdata til min masteroppgave. Jeg fyller derfor ikke ut en egen datahåndteringsplan.</w:t>
      </w:r>
    </w:p>
    <w:p w14:paraId="019A2926" w14:textId="12BBCC04" w:rsidR="00224B38" w:rsidRDefault="00657D1F" w:rsidP="00224B38">
      <w:pPr>
        <w:pStyle w:val="PlainText"/>
      </w:pPr>
      <w:sdt>
        <w:sdtPr>
          <w:id w:val="78800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B38">
            <w:rPr>
              <w:rFonts w:ascii="MS Gothic" w:eastAsia="MS Gothic" w:hAnsi="MS Gothic" w:hint="eastAsia"/>
            </w:rPr>
            <w:t>☐</w:t>
          </w:r>
        </w:sdtContent>
      </w:sdt>
      <w:r w:rsidR="00224B38">
        <w:t xml:space="preserve">   Jeg samler inn forskningsdata til min masteroppgave og fyller ut datahåndteringsplanen.</w:t>
      </w:r>
    </w:p>
    <w:p w14:paraId="56AE8B56" w14:textId="77777777" w:rsidR="00224B38" w:rsidRDefault="00224B38" w:rsidP="00224B38">
      <w:pPr>
        <w:pStyle w:val="PlainText"/>
      </w:pPr>
    </w:p>
    <w:p w14:paraId="450FC090" w14:textId="243827F8" w:rsidR="00224B38" w:rsidRDefault="00224B38" w:rsidP="00FC5D2F">
      <w:pPr>
        <w:rPr>
          <w:bCs/>
          <w:iCs/>
        </w:rPr>
      </w:pPr>
    </w:p>
    <w:p w14:paraId="15FD52DA" w14:textId="0A0D0600" w:rsidR="00AB22DE" w:rsidRPr="0077104B" w:rsidRDefault="00375992" w:rsidP="00FC5D2F">
      <w:pPr>
        <w:rPr>
          <w:b/>
          <w:sz w:val="20"/>
          <w:szCs w:val="20"/>
        </w:rPr>
      </w:pPr>
      <w:r>
        <w:rPr>
          <w:b/>
          <w:sz w:val="32"/>
        </w:rPr>
        <w:t>Datahåndteringsplan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7B3E" w14:paraId="3157F9E1" w14:textId="77777777" w:rsidTr="00F87B3E">
        <w:tc>
          <w:tcPr>
            <w:tcW w:w="9062" w:type="dxa"/>
          </w:tcPr>
          <w:p w14:paraId="32603EDA" w14:textId="51560F83" w:rsidR="00F87B3E" w:rsidRPr="0020552F" w:rsidRDefault="00375992" w:rsidP="0020552F">
            <w:r>
              <w:t>Arbeidstittel for masteroppgaven:</w:t>
            </w:r>
          </w:p>
        </w:tc>
      </w:tr>
      <w:tr w:rsidR="00F87B3E" w:rsidRPr="0020552F" w14:paraId="57D522FA" w14:textId="77777777" w:rsidTr="00F87B3E">
        <w:tc>
          <w:tcPr>
            <w:tcW w:w="9062" w:type="dxa"/>
          </w:tcPr>
          <w:p w14:paraId="1719E78F" w14:textId="568B8D2B" w:rsidR="00F87B3E" w:rsidRPr="0020552F" w:rsidRDefault="00BC0C23" w:rsidP="00A91A55">
            <w:r>
              <w:t>Fag:</w:t>
            </w:r>
          </w:p>
        </w:tc>
      </w:tr>
      <w:tr w:rsidR="00F87B3E" w:rsidRPr="0020552F" w14:paraId="2565488C" w14:textId="77777777" w:rsidTr="00F87B3E">
        <w:tc>
          <w:tcPr>
            <w:tcW w:w="9062" w:type="dxa"/>
          </w:tcPr>
          <w:p w14:paraId="26ABBC58" w14:textId="780E120B" w:rsidR="00F87B3E" w:rsidRPr="0020552F" w:rsidRDefault="00BC0C23" w:rsidP="00FC5D2F">
            <w:r>
              <w:t>Student (navn):</w:t>
            </w:r>
          </w:p>
        </w:tc>
      </w:tr>
      <w:tr w:rsidR="00BC0C23" w:rsidRPr="0020552F" w14:paraId="5BAF7147" w14:textId="77777777" w:rsidTr="00F87B3E">
        <w:tc>
          <w:tcPr>
            <w:tcW w:w="9062" w:type="dxa"/>
          </w:tcPr>
          <w:p w14:paraId="5704514A" w14:textId="385C127C" w:rsidR="00BC0C23" w:rsidRDefault="00BC0C23" w:rsidP="00FC5D2F">
            <w:r>
              <w:t>Veileder:</w:t>
            </w:r>
          </w:p>
        </w:tc>
      </w:tr>
      <w:tr w:rsidR="00BC0C23" w:rsidRPr="0020552F" w14:paraId="21C8C0CF" w14:textId="77777777" w:rsidTr="00F87B3E">
        <w:tc>
          <w:tcPr>
            <w:tcW w:w="9062" w:type="dxa"/>
          </w:tcPr>
          <w:p w14:paraId="7C92AB76" w14:textId="14181678" w:rsidR="00BC0C23" w:rsidRDefault="00BC0C23" w:rsidP="00FC5D2F">
            <w:r>
              <w:t>Eventuell biveileder:</w:t>
            </w:r>
          </w:p>
        </w:tc>
      </w:tr>
      <w:tr w:rsidR="00BC0C23" w:rsidRPr="0020552F" w14:paraId="2A9DDDE7" w14:textId="77777777" w:rsidTr="00F87B3E">
        <w:tc>
          <w:tcPr>
            <w:tcW w:w="9062" w:type="dxa"/>
          </w:tcPr>
          <w:p w14:paraId="2CE00EA0" w14:textId="33644AA4" w:rsidR="00BC0C23" w:rsidRDefault="00BC0C23" w:rsidP="00FC5D2F">
            <w:r>
              <w:t>Planlagt semester for levering av oppgave:</w:t>
            </w:r>
          </w:p>
        </w:tc>
      </w:tr>
      <w:tr w:rsidR="00F87B3E" w:rsidRPr="0020552F" w14:paraId="26597DC5" w14:textId="77777777" w:rsidTr="00F87B3E">
        <w:tc>
          <w:tcPr>
            <w:tcW w:w="9062" w:type="dxa"/>
          </w:tcPr>
          <w:p w14:paraId="47DDE2FA" w14:textId="20A5F2D0" w:rsidR="00F87B3E" w:rsidRPr="0020552F" w:rsidRDefault="00BC0C23" w:rsidP="001F786E">
            <w:r>
              <w:t>Dato</w:t>
            </w:r>
            <w:r w:rsidR="0020552F">
              <w:t>:</w:t>
            </w:r>
          </w:p>
        </w:tc>
      </w:tr>
      <w:tr w:rsidR="00065270" w:rsidRPr="0020552F" w14:paraId="25DA78EE" w14:textId="77777777" w:rsidTr="00F87B3E">
        <w:tc>
          <w:tcPr>
            <w:tcW w:w="9062" w:type="dxa"/>
          </w:tcPr>
          <w:p w14:paraId="336342BF" w14:textId="03E05D1F" w:rsidR="00224B38" w:rsidRDefault="00224B38" w:rsidP="001F786E">
            <w:r>
              <w:t xml:space="preserve">Type data (se </w:t>
            </w:r>
            <w:hyperlink r:id="rId10" w:history="1">
              <w:r w:rsidRPr="00224B38">
                <w:rPr>
                  <w:rStyle w:val="Hyperlink"/>
                </w:rPr>
                <w:t>UiOs guide for klassifisering av forskningsdata</w:t>
              </w:r>
            </w:hyperlink>
            <w:r>
              <w:t xml:space="preserve">): </w:t>
            </w:r>
          </w:p>
          <w:p w14:paraId="20A4CB16" w14:textId="4E0C661E" w:rsidR="00224B38" w:rsidRDefault="00657D1F" w:rsidP="00224B38">
            <w:pPr>
              <w:pStyle w:val="PlainText"/>
            </w:pPr>
            <w:sdt>
              <w:sdtPr>
                <w:id w:val="-199293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B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4B38">
              <w:t xml:space="preserve">   Jeg samler </w:t>
            </w:r>
            <w:r w:rsidR="009B2DD0">
              <w:t xml:space="preserve">inn </w:t>
            </w:r>
            <w:r w:rsidR="009B2DD0" w:rsidRPr="009B2DD0">
              <w:rPr>
                <w:b/>
              </w:rPr>
              <w:t>grønne data</w:t>
            </w:r>
            <w:r w:rsidR="009B2DD0">
              <w:t xml:space="preserve">, dvs. </w:t>
            </w:r>
            <w:r w:rsidR="00224B38">
              <w:t xml:space="preserve">forskningsdata som ikke inneholder persondata, sensitive data eller andre </w:t>
            </w:r>
            <w:r w:rsidR="00000C35">
              <w:t>data med spesielle beskyttelses</w:t>
            </w:r>
            <w:r w:rsidR="009B2DD0">
              <w:t>behov</w:t>
            </w:r>
            <w:r w:rsidR="00000C35">
              <w:t>.</w:t>
            </w:r>
          </w:p>
          <w:p w14:paraId="2F4A7562" w14:textId="77777777" w:rsidR="009A14B9" w:rsidRDefault="009A14B9" w:rsidP="00224B38"/>
          <w:p w14:paraId="122A1AD3" w14:textId="30F1D746" w:rsidR="00224B38" w:rsidRDefault="00657D1F" w:rsidP="00224B38">
            <w:sdt>
              <w:sdtPr>
                <w:id w:val="55836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B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4B38">
              <w:t xml:space="preserve">   Jeg samler </w:t>
            </w:r>
            <w:r w:rsidR="009B2DD0">
              <w:t xml:space="preserve">inn </w:t>
            </w:r>
            <w:r w:rsidR="009B2DD0" w:rsidRPr="009B2DD0">
              <w:rPr>
                <w:b/>
              </w:rPr>
              <w:t>gule data</w:t>
            </w:r>
            <w:r w:rsidR="009B2DD0">
              <w:t xml:space="preserve">, dvs. </w:t>
            </w:r>
            <w:r w:rsidR="00000C35">
              <w:t>forskn</w:t>
            </w:r>
            <w:r w:rsidR="009B2DD0">
              <w:t>ingsdata med personopplysninger</w:t>
            </w:r>
            <w:r w:rsidR="00000C35">
              <w:t>.</w:t>
            </w:r>
          </w:p>
          <w:p w14:paraId="7453DE80" w14:textId="77777777" w:rsidR="00224B38" w:rsidRDefault="00224B38" w:rsidP="00224B38"/>
          <w:p w14:paraId="1DD68173" w14:textId="0F9C3049" w:rsidR="00224B38" w:rsidRDefault="00657D1F" w:rsidP="009A14B9">
            <w:sdt>
              <w:sdtPr>
                <w:id w:val="-94900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B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4B38">
              <w:t xml:space="preserve">   Jeg samler </w:t>
            </w:r>
            <w:r w:rsidR="009B2DD0">
              <w:t xml:space="preserve">inn </w:t>
            </w:r>
            <w:r w:rsidR="009B2DD0" w:rsidRPr="009B2DD0">
              <w:rPr>
                <w:b/>
              </w:rPr>
              <w:t>røde data</w:t>
            </w:r>
            <w:r w:rsidR="009B2DD0">
              <w:t xml:space="preserve">, dvs. </w:t>
            </w:r>
            <w:r w:rsidR="00000C35">
              <w:t xml:space="preserve">forskningsdata med </w:t>
            </w:r>
            <w:r w:rsidR="00224B38">
              <w:t>sensitive person</w:t>
            </w:r>
            <w:r w:rsidR="00000C35">
              <w:t>opplysninger</w:t>
            </w:r>
            <w:r w:rsidR="009A14B9">
              <w:t xml:space="preserve">, og jeg vil </w:t>
            </w:r>
            <w:r w:rsidR="00DC0C96">
              <w:t xml:space="preserve">benytte </w:t>
            </w:r>
            <w:r w:rsidR="00224B38">
              <w:t>TSD for all behandling av disse dataene</w:t>
            </w:r>
            <w:r w:rsidR="00DC0C96">
              <w:t>.</w:t>
            </w:r>
          </w:p>
          <w:p w14:paraId="41B3B2AD" w14:textId="5AC402ED" w:rsidR="00065270" w:rsidRDefault="00065270" w:rsidP="001F786E"/>
        </w:tc>
      </w:tr>
    </w:tbl>
    <w:p w14:paraId="11BE2AE8" w14:textId="58BF96C4" w:rsidR="00D54F4F" w:rsidRDefault="00D54F4F" w:rsidP="00FC5D2F">
      <w:pPr>
        <w:rPr>
          <w:b/>
          <w:sz w:val="28"/>
          <w:szCs w:val="28"/>
        </w:rPr>
      </w:pPr>
    </w:p>
    <w:p w14:paraId="4907B851" w14:textId="77777777" w:rsidR="009A14B9" w:rsidRDefault="009A14B9" w:rsidP="00FC5D2F">
      <w:pPr>
        <w:rPr>
          <w:b/>
          <w:sz w:val="28"/>
          <w:szCs w:val="28"/>
        </w:rPr>
      </w:pPr>
    </w:p>
    <w:p w14:paraId="0F8F3C9C" w14:textId="28EC712A" w:rsidR="0077104B" w:rsidRPr="009A14B9" w:rsidRDefault="008873AD" w:rsidP="00FC5D2F">
      <w:pPr>
        <w:rPr>
          <w:i/>
          <w:sz w:val="24"/>
          <w:szCs w:val="24"/>
        </w:rPr>
      </w:pPr>
      <w:r w:rsidRPr="009A14B9">
        <w:rPr>
          <w:b/>
          <w:i/>
          <w:sz w:val="24"/>
          <w:szCs w:val="24"/>
        </w:rPr>
        <w:t xml:space="preserve">Beskrivelse </w:t>
      </w:r>
      <w:r w:rsidR="00393803" w:rsidRPr="009A14B9">
        <w:rPr>
          <w:b/>
          <w:i/>
          <w:sz w:val="24"/>
          <w:szCs w:val="24"/>
        </w:rPr>
        <w:t xml:space="preserve">og innsamling </w:t>
      </w:r>
      <w:r w:rsidRPr="009A14B9">
        <w:rPr>
          <w:b/>
          <w:i/>
          <w:sz w:val="24"/>
          <w:szCs w:val="24"/>
        </w:rPr>
        <w:t xml:space="preserve">av </w:t>
      </w:r>
      <w:r w:rsidR="00DB7FA4" w:rsidRPr="009A14B9">
        <w:rPr>
          <w:b/>
          <w:i/>
          <w:sz w:val="24"/>
          <w:szCs w:val="24"/>
        </w:rPr>
        <w:t>forsknings</w:t>
      </w:r>
      <w:r w:rsidRPr="009A14B9">
        <w:rPr>
          <w:b/>
          <w:i/>
          <w:sz w:val="24"/>
          <w:szCs w:val="24"/>
        </w:rPr>
        <w:t>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13B6D" w:rsidRPr="00216DCF" w14:paraId="40B02A23" w14:textId="77777777" w:rsidTr="00813B6D">
        <w:tc>
          <w:tcPr>
            <w:tcW w:w="9062" w:type="dxa"/>
          </w:tcPr>
          <w:p w14:paraId="32B21142" w14:textId="57927E67" w:rsidR="00216DCF" w:rsidRPr="009D1F66" w:rsidRDefault="00813B6D" w:rsidP="00FC5D2F">
            <w:r w:rsidRPr="00216DCF">
              <w:t xml:space="preserve">Hva slags </w:t>
            </w:r>
            <w:r w:rsidR="00DB7FA4" w:rsidRPr="00216DCF">
              <w:t>forsknings</w:t>
            </w:r>
            <w:r w:rsidRPr="00216DCF">
              <w:t>data skal samles inn?</w:t>
            </w:r>
            <w:r w:rsidR="009A14B9">
              <w:t xml:space="preserve"> </w:t>
            </w:r>
            <w:r w:rsidR="009F6A66" w:rsidRPr="009D1F66">
              <w:t>Beskriv blant annet typ</w:t>
            </w:r>
            <w:r w:rsidR="009A14B9" w:rsidRPr="009D1F66">
              <w:t xml:space="preserve">en av data, og hva slags filtyper, </w:t>
            </w:r>
            <w:r w:rsidR="009F6A66" w:rsidRPr="009D1F66">
              <w:t>f.eks</w:t>
            </w:r>
            <w:r w:rsidR="009A14B9" w:rsidRPr="009D1F66">
              <w:t>.</w:t>
            </w:r>
            <w:r w:rsidR="009F6A66" w:rsidRPr="009D1F66">
              <w:t xml:space="preserve"> tekstfiler, lydopptak</w:t>
            </w:r>
            <w:r w:rsidR="009A14B9" w:rsidRPr="009D1F66">
              <w:t xml:space="preserve"> m.m.</w:t>
            </w:r>
          </w:p>
          <w:p w14:paraId="2EF41812" w14:textId="77777777" w:rsidR="00216DCF" w:rsidRDefault="00216DCF" w:rsidP="00FC5D2F"/>
          <w:p w14:paraId="381C239A" w14:textId="77777777" w:rsidR="009A14B9" w:rsidRDefault="009A14B9" w:rsidP="00FC5D2F"/>
          <w:p w14:paraId="0E32749B" w14:textId="654C3863" w:rsidR="009A14B9" w:rsidRPr="00216DCF" w:rsidRDefault="009A14B9" w:rsidP="00FC5D2F"/>
        </w:tc>
      </w:tr>
      <w:tr w:rsidR="00CC29FF" w:rsidRPr="00216DCF" w14:paraId="042FE1F9" w14:textId="77777777" w:rsidTr="00813B6D">
        <w:tc>
          <w:tcPr>
            <w:tcW w:w="9062" w:type="dxa"/>
          </w:tcPr>
          <w:p w14:paraId="642E68FB" w14:textId="762BE4CE" w:rsidR="009F6A66" w:rsidRPr="009A14B9" w:rsidRDefault="009F6A66" w:rsidP="00FC5D2F">
            <w:r>
              <w:lastRenderedPageBreak/>
              <w:t>Hvis du samler data</w:t>
            </w:r>
            <w:r w:rsidR="002B73A1">
              <w:t>,</w:t>
            </w:r>
            <w:r>
              <w:t xml:space="preserve"> er det alltid en mulighet for å få med uønskede data</w:t>
            </w:r>
            <w:r w:rsidR="009B2DD0">
              <w:t xml:space="preserve"> (f.eks. at identifiserbare tredjepersoner omtales i et intervju)</w:t>
            </w:r>
            <w:r>
              <w:t>. Beskriv slike muligheter og hvordan du vil håndtere dette hvis du anser at det er en relevant risiko</w:t>
            </w:r>
            <w:r w:rsidR="009A14B9">
              <w:t xml:space="preserve">. </w:t>
            </w:r>
          </w:p>
          <w:p w14:paraId="34BDEFEA" w14:textId="22B425AC" w:rsidR="00216DCF" w:rsidRDefault="00216DCF" w:rsidP="00FC5D2F"/>
          <w:p w14:paraId="74160A94" w14:textId="77777777" w:rsidR="009A14B9" w:rsidRDefault="009A14B9" w:rsidP="00FC5D2F"/>
          <w:p w14:paraId="73A46126" w14:textId="7C7878C4" w:rsidR="00216DCF" w:rsidRPr="00216DCF" w:rsidRDefault="00216DCF" w:rsidP="00FC5D2F"/>
        </w:tc>
      </w:tr>
      <w:tr w:rsidR="00813B6D" w:rsidRPr="00216DCF" w14:paraId="6C0F6E6C" w14:textId="77777777" w:rsidTr="00813B6D">
        <w:tc>
          <w:tcPr>
            <w:tcW w:w="9062" w:type="dxa"/>
          </w:tcPr>
          <w:p w14:paraId="05C88A87" w14:textId="377B6F0B" w:rsidR="00813B6D" w:rsidRPr="009A14B9" w:rsidRDefault="00813B6D" w:rsidP="00FC5D2F">
            <w:r w:rsidRPr="00216DCF">
              <w:t xml:space="preserve">Hvordan innhentes </w:t>
            </w:r>
            <w:r w:rsidR="00216DCF" w:rsidRPr="00216DCF">
              <w:t>forsknings</w:t>
            </w:r>
            <w:r w:rsidRPr="00216DCF">
              <w:t>data</w:t>
            </w:r>
            <w:r w:rsidR="001F786E" w:rsidRPr="00216DCF">
              <w:t>ene</w:t>
            </w:r>
            <w:r w:rsidR="009D1F66">
              <w:t xml:space="preserve"> (</w:t>
            </w:r>
            <w:r w:rsidR="009F6A66" w:rsidRPr="009F6A66">
              <w:rPr>
                <w:i/>
              </w:rPr>
              <w:t>for eksempel hvordan du gjennomfører et intervju, hvordan du sikrer notater fra intervjuet, hvordan du eventuelt tar det opp</w:t>
            </w:r>
            <w:r w:rsidR="00920D98">
              <w:rPr>
                <w:i/>
              </w:rPr>
              <w:t>,</w:t>
            </w:r>
            <w:r w:rsidR="009F6A66" w:rsidRPr="009F6A66">
              <w:rPr>
                <w:i/>
              </w:rPr>
              <w:t xml:space="preserve"> og hvor du lagrer det</w:t>
            </w:r>
            <w:r w:rsidR="009D1F66">
              <w:t>)?</w:t>
            </w:r>
          </w:p>
          <w:p w14:paraId="6F50C476" w14:textId="40156B36" w:rsidR="009F6A66" w:rsidRDefault="009F6A66" w:rsidP="00FC5D2F"/>
          <w:p w14:paraId="10BEC7B1" w14:textId="77777777" w:rsidR="009A14B9" w:rsidRDefault="009A14B9" w:rsidP="00FC5D2F"/>
          <w:p w14:paraId="4E8F5728" w14:textId="28D81C75" w:rsidR="009F6A66" w:rsidRPr="00216DCF" w:rsidRDefault="009F6A66" w:rsidP="00FC5D2F"/>
        </w:tc>
      </w:tr>
    </w:tbl>
    <w:p w14:paraId="270C1DB9" w14:textId="77777777" w:rsidR="00813B6D" w:rsidRPr="00BD2A2B" w:rsidRDefault="00813B6D" w:rsidP="00FC5D2F"/>
    <w:p w14:paraId="16DCF8AF" w14:textId="2C02A085" w:rsidR="000E1624" w:rsidRPr="009A14B9" w:rsidRDefault="001C1C09" w:rsidP="000E1624">
      <w:pPr>
        <w:rPr>
          <w:i/>
          <w:sz w:val="24"/>
          <w:szCs w:val="24"/>
        </w:rPr>
      </w:pPr>
      <w:r w:rsidRPr="009A14B9">
        <w:rPr>
          <w:b/>
          <w:i/>
          <w:sz w:val="24"/>
          <w:szCs w:val="24"/>
        </w:rPr>
        <w:t>Lagring</w:t>
      </w:r>
      <w:r w:rsidR="000E1624" w:rsidRPr="009A14B9">
        <w:rPr>
          <w:b/>
          <w:i/>
          <w:sz w:val="24"/>
          <w:szCs w:val="24"/>
        </w:rPr>
        <w:t xml:space="preserve"> </w:t>
      </w:r>
      <w:r w:rsidR="00F3638F" w:rsidRPr="009A14B9">
        <w:rPr>
          <w:b/>
          <w:i/>
          <w:sz w:val="24"/>
          <w:szCs w:val="24"/>
        </w:rPr>
        <w:t>og bearbeiding</w:t>
      </w:r>
    </w:p>
    <w:p w14:paraId="363D0713" w14:textId="2CD4479D" w:rsidR="000E1624" w:rsidRDefault="000E1624" w:rsidP="000E1624">
      <w:pPr>
        <w:rPr>
          <w:sz w:val="24"/>
          <w:szCs w:val="24"/>
        </w:rPr>
      </w:pPr>
      <w:r>
        <w:rPr>
          <w:sz w:val="24"/>
          <w:szCs w:val="24"/>
        </w:rPr>
        <w:t xml:space="preserve">UiO har utarbeidet en </w:t>
      </w:r>
      <w:hyperlink r:id="rId11" w:history="1">
        <w:r w:rsidRPr="00CC29FF">
          <w:rPr>
            <w:rStyle w:val="Hyperlink"/>
            <w:sz w:val="24"/>
            <w:szCs w:val="24"/>
          </w:rPr>
          <w:t>lagringsguide</w:t>
        </w:r>
      </w:hyperlink>
      <w:r>
        <w:rPr>
          <w:sz w:val="24"/>
          <w:szCs w:val="24"/>
        </w:rPr>
        <w:t xml:space="preserve"> for alt fra åpne til lukkede data og hvor </w:t>
      </w:r>
      <w:r w:rsidR="0052680B">
        <w:rPr>
          <w:sz w:val="24"/>
          <w:szCs w:val="24"/>
        </w:rPr>
        <w:t xml:space="preserve">disse </w:t>
      </w:r>
      <w:r>
        <w:rPr>
          <w:sz w:val="24"/>
          <w:szCs w:val="24"/>
        </w:rPr>
        <w:t xml:space="preserve">best kan lagres sikkert underveis i forskningsprosjektet.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37495" w14:paraId="3013F254" w14:textId="77777777" w:rsidTr="00837495">
        <w:tc>
          <w:tcPr>
            <w:tcW w:w="9062" w:type="dxa"/>
          </w:tcPr>
          <w:p w14:paraId="4EC9063E" w14:textId="06C59CEC" w:rsidR="00F3638F" w:rsidRDefault="00837495" w:rsidP="000E1624">
            <w:pPr>
              <w:rPr>
                <w:sz w:val="24"/>
                <w:szCs w:val="24"/>
              </w:rPr>
            </w:pPr>
            <w:r w:rsidRPr="00BD2A2B">
              <w:rPr>
                <w:sz w:val="24"/>
                <w:szCs w:val="24"/>
              </w:rPr>
              <w:t xml:space="preserve">Hvor skal </w:t>
            </w:r>
            <w:r w:rsidR="00216DCF">
              <w:rPr>
                <w:sz w:val="24"/>
                <w:szCs w:val="24"/>
              </w:rPr>
              <w:t>forsknings</w:t>
            </w:r>
            <w:r w:rsidRPr="00BD2A2B">
              <w:rPr>
                <w:sz w:val="24"/>
                <w:szCs w:val="24"/>
              </w:rPr>
              <w:t>data</w:t>
            </w:r>
            <w:r w:rsidR="00216DCF">
              <w:rPr>
                <w:sz w:val="24"/>
                <w:szCs w:val="24"/>
              </w:rPr>
              <w:t>ene</w:t>
            </w:r>
            <w:r w:rsidRPr="00BD2A2B">
              <w:rPr>
                <w:sz w:val="24"/>
                <w:szCs w:val="24"/>
              </w:rPr>
              <w:t xml:space="preserve"> </w:t>
            </w:r>
            <w:r w:rsidR="009B2DD0">
              <w:rPr>
                <w:sz w:val="24"/>
                <w:szCs w:val="24"/>
              </w:rPr>
              <w:t xml:space="preserve">og </w:t>
            </w:r>
            <w:r w:rsidR="00F3638F">
              <w:rPr>
                <w:sz w:val="24"/>
                <w:szCs w:val="24"/>
              </w:rPr>
              <w:t>inkludert eventuelle samtykkeskjemaer</w:t>
            </w:r>
            <w:r w:rsidR="00842C78">
              <w:rPr>
                <w:sz w:val="24"/>
                <w:szCs w:val="24"/>
              </w:rPr>
              <w:t xml:space="preserve"> lagres</w:t>
            </w:r>
            <w:r w:rsidRPr="00BD2A2B">
              <w:rPr>
                <w:sz w:val="24"/>
                <w:szCs w:val="24"/>
              </w:rPr>
              <w:t>?</w:t>
            </w:r>
            <w:r w:rsidR="009A14B9">
              <w:rPr>
                <w:sz w:val="24"/>
                <w:szCs w:val="24"/>
              </w:rPr>
              <w:t xml:space="preserve"> </w:t>
            </w:r>
            <w:r w:rsidR="009B2DD0">
              <w:rPr>
                <w:sz w:val="24"/>
                <w:szCs w:val="24"/>
              </w:rPr>
              <w:t>(</w:t>
            </w:r>
            <w:r w:rsidR="009B2DD0" w:rsidRPr="009B2DD0">
              <w:rPr>
                <w:i/>
                <w:sz w:val="24"/>
                <w:szCs w:val="24"/>
              </w:rPr>
              <w:t>Merk at data og samtykker ikke kan lagres på samme sted</w:t>
            </w:r>
            <w:r w:rsidR="009B2DD0">
              <w:rPr>
                <w:sz w:val="24"/>
                <w:szCs w:val="24"/>
              </w:rPr>
              <w:t>.)</w:t>
            </w:r>
          </w:p>
          <w:p w14:paraId="1D05B3EA" w14:textId="77777777" w:rsidR="009F6A66" w:rsidRDefault="009F6A66" w:rsidP="000E1624">
            <w:pPr>
              <w:rPr>
                <w:sz w:val="24"/>
                <w:szCs w:val="24"/>
              </w:rPr>
            </w:pPr>
          </w:p>
          <w:p w14:paraId="7B2626ED" w14:textId="77777777" w:rsidR="00216DCF" w:rsidRDefault="00216DCF" w:rsidP="000E1624">
            <w:pPr>
              <w:rPr>
                <w:sz w:val="24"/>
                <w:szCs w:val="24"/>
              </w:rPr>
            </w:pPr>
          </w:p>
          <w:p w14:paraId="1F984822" w14:textId="110154FD" w:rsidR="00216DCF" w:rsidRDefault="00216DCF" w:rsidP="000E1624">
            <w:pPr>
              <w:rPr>
                <w:sz w:val="24"/>
                <w:szCs w:val="24"/>
              </w:rPr>
            </w:pPr>
          </w:p>
        </w:tc>
      </w:tr>
      <w:tr w:rsidR="00F3638F" w14:paraId="03129562" w14:textId="77777777" w:rsidTr="00837495">
        <w:tc>
          <w:tcPr>
            <w:tcW w:w="9062" w:type="dxa"/>
          </w:tcPr>
          <w:p w14:paraId="0ADF0330" w14:textId="5AD1B4F2" w:rsidR="00216DCF" w:rsidRDefault="00F3638F" w:rsidP="000E16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Hvordan skal </w:t>
            </w:r>
            <w:r w:rsidR="00216DCF">
              <w:rPr>
                <w:sz w:val="24"/>
                <w:szCs w:val="24"/>
              </w:rPr>
              <w:t>forsknings</w:t>
            </w:r>
            <w:r>
              <w:rPr>
                <w:sz w:val="24"/>
                <w:szCs w:val="24"/>
              </w:rPr>
              <w:t>data</w:t>
            </w:r>
            <w:r w:rsidR="00216DCF">
              <w:rPr>
                <w:sz w:val="24"/>
                <w:szCs w:val="24"/>
              </w:rPr>
              <w:t>ene</w:t>
            </w:r>
            <w:r>
              <w:rPr>
                <w:sz w:val="24"/>
                <w:szCs w:val="24"/>
              </w:rPr>
              <w:t xml:space="preserve"> bearbeides (f.eks. transkripsjon)?</w:t>
            </w:r>
            <w:r w:rsidR="009A14B9">
              <w:rPr>
                <w:sz w:val="24"/>
                <w:szCs w:val="24"/>
              </w:rPr>
              <w:t xml:space="preserve"> (</w:t>
            </w:r>
            <w:r w:rsidR="009A14B9" w:rsidRPr="00712C09">
              <w:rPr>
                <w:i/>
                <w:sz w:val="24"/>
                <w:szCs w:val="24"/>
              </w:rPr>
              <w:t>Hv</w:t>
            </w:r>
            <w:r w:rsidR="00B40A5E" w:rsidRPr="00712C09">
              <w:rPr>
                <w:i/>
                <w:sz w:val="24"/>
                <w:szCs w:val="24"/>
              </w:rPr>
              <w:t>is du planlegger å håndtere data i systemer UiO ikke har forhånds</w:t>
            </w:r>
            <w:r w:rsidR="00BB2011" w:rsidRPr="00712C09">
              <w:rPr>
                <w:i/>
                <w:sz w:val="24"/>
                <w:szCs w:val="24"/>
              </w:rPr>
              <w:t>godkjent</w:t>
            </w:r>
            <w:r w:rsidR="009A14B9" w:rsidRPr="00712C09">
              <w:rPr>
                <w:i/>
                <w:sz w:val="24"/>
                <w:szCs w:val="24"/>
              </w:rPr>
              <w:t>,</w:t>
            </w:r>
            <w:r w:rsidR="00BB2011" w:rsidRPr="00712C09">
              <w:rPr>
                <w:i/>
                <w:sz w:val="24"/>
                <w:szCs w:val="24"/>
              </w:rPr>
              <w:t xml:space="preserve"> er du ansvarlig for å </w:t>
            </w:r>
            <w:hyperlink r:id="rId12" w:history="1">
              <w:r w:rsidR="00BB2011" w:rsidRPr="00712C09">
                <w:rPr>
                  <w:rStyle w:val="Hyperlink"/>
                  <w:i/>
                  <w:sz w:val="24"/>
                  <w:szCs w:val="24"/>
                </w:rPr>
                <w:t>sikre at en slik godk</w:t>
              </w:r>
              <w:r w:rsidR="009A14B9" w:rsidRPr="00712C09">
                <w:rPr>
                  <w:rStyle w:val="Hyperlink"/>
                  <w:i/>
                  <w:sz w:val="24"/>
                  <w:szCs w:val="24"/>
                </w:rPr>
                <w:t>jenning finner sted på forhånd</w:t>
              </w:r>
            </w:hyperlink>
            <w:r w:rsidR="00BB2011" w:rsidRPr="00712C09">
              <w:rPr>
                <w:i/>
                <w:sz w:val="24"/>
                <w:szCs w:val="24"/>
              </w:rPr>
              <w:t>.</w:t>
            </w:r>
            <w:r w:rsidR="009A14B9">
              <w:rPr>
                <w:sz w:val="24"/>
                <w:szCs w:val="24"/>
              </w:rPr>
              <w:t>)</w:t>
            </w:r>
          </w:p>
          <w:p w14:paraId="0BB62E85" w14:textId="77777777" w:rsidR="00216DCF" w:rsidRDefault="00216DCF" w:rsidP="000E1624">
            <w:pPr>
              <w:rPr>
                <w:sz w:val="24"/>
                <w:szCs w:val="24"/>
              </w:rPr>
            </w:pPr>
          </w:p>
          <w:p w14:paraId="615132B1" w14:textId="12A98092" w:rsidR="009A14B9" w:rsidRPr="00BD2A2B" w:rsidRDefault="009A14B9" w:rsidP="000E1624">
            <w:pPr>
              <w:rPr>
                <w:sz w:val="24"/>
                <w:szCs w:val="24"/>
              </w:rPr>
            </w:pPr>
          </w:p>
        </w:tc>
      </w:tr>
    </w:tbl>
    <w:p w14:paraId="6B27AECA" w14:textId="33833CB7" w:rsidR="00704703" w:rsidRDefault="00704703" w:rsidP="00FC5D2F">
      <w:pPr>
        <w:rPr>
          <w:b/>
          <w:sz w:val="28"/>
        </w:rPr>
      </w:pPr>
    </w:p>
    <w:p w14:paraId="4CBCFC71" w14:textId="655FC598" w:rsidR="00F3638F" w:rsidRPr="009A14B9" w:rsidRDefault="00F3638F" w:rsidP="00FC5D2F">
      <w:pPr>
        <w:rPr>
          <w:b/>
          <w:i/>
          <w:sz w:val="24"/>
          <w:szCs w:val="24"/>
        </w:rPr>
      </w:pPr>
      <w:r w:rsidRPr="009A14B9">
        <w:rPr>
          <w:b/>
          <w:i/>
          <w:sz w:val="24"/>
          <w:szCs w:val="24"/>
        </w:rPr>
        <w:t>Sletting av forskningsdata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3638F" w14:paraId="3D9BFD3D" w14:textId="77777777" w:rsidTr="00D05BFD">
        <w:tc>
          <w:tcPr>
            <w:tcW w:w="9062" w:type="dxa"/>
          </w:tcPr>
          <w:p w14:paraId="7F05E8D1" w14:textId="0E471EAC" w:rsidR="00F3638F" w:rsidRDefault="00F3638F" w:rsidP="00D05B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Når skal de ulike </w:t>
            </w:r>
            <w:r w:rsidR="00216DCF">
              <w:rPr>
                <w:sz w:val="24"/>
                <w:szCs w:val="24"/>
              </w:rPr>
              <w:t>forsknings</w:t>
            </w:r>
            <w:r>
              <w:rPr>
                <w:sz w:val="24"/>
                <w:szCs w:val="24"/>
              </w:rPr>
              <w:t xml:space="preserve">dataene </w:t>
            </w:r>
            <w:r w:rsidR="00216DCF">
              <w:rPr>
                <w:sz w:val="24"/>
                <w:szCs w:val="24"/>
              </w:rPr>
              <w:t>slettes?</w:t>
            </w:r>
          </w:p>
          <w:p w14:paraId="480D75AC" w14:textId="77777777" w:rsidR="00216DCF" w:rsidRDefault="00216DCF" w:rsidP="00D05BFD">
            <w:pPr>
              <w:rPr>
                <w:sz w:val="24"/>
                <w:szCs w:val="24"/>
              </w:rPr>
            </w:pPr>
          </w:p>
          <w:p w14:paraId="20C195C9" w14:textId="5544B62B" w:rsidR="00216DCF" w:rsidRDefault="00216DCF" w:rsidP="00D05BFD">
            <w:pPr>
              <w:rPr>
                <w:sz w:val="24"/>
                <w:szCs w:val="24"/>
              </w:rPr>
            </w:pPr>
          </w:p>
        </w:tc>
      </w:tr>
      <w:tr w:rsidR="009A14B9" w14:paraId="61FF7889" w14:textId="77777777" w:rsidTr="00D05BFD">
        <w:tc>
          <w:tcPr>
            <w:tcW w:w="9062" w:type="dxa"/>
          </w:tcPr>
          <w:p w14:paraId="6EFABEBB" w14:textId="2205FA62" w:rsidR="009A14B9" w:rsidRDefault="009A14B9" w:rsidP="009A14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Hvis du skal samle persondata eller sensitive data basert på samtykke</w:t>
            </w:r>
            <w:r w:rsidR="00AF00A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kan deltagerne kreve at du sletter deres data umiddelbart. Hvordan sikrer du deltagernes rettigheter i ditt prosjekt?</w:t>
            </w:r>
          </w:p>
          <w:p w14:paraId="10AC875D" w14:textId="77777777" w:rsidR="009A14B9" w:rsidRDefault="009A14B9" w:rsidP="00D05BFD">
            <w:pPr>
              <w:rPr>
                <w:sz w:val="24"/>
                <w:szCs w:val="24"/>
              </w:rPr>
            </w:pPr>
          </w:p>
          <w:p w14:paraId="50DDA493" w14:textId="2473FC8E" w:rsidR="009A14B9" w:rsidRDefault="009A14B9" w:rsidP="00D05BFD">
            <w:pPr>
              <w:rPr>
                <w:sz w:val="24"/>
                <w:szCs w:val="24"/>
              </w:rPr>
            </w:pPr>
          </w:p>
        </w:tc>
      </w:tr>
    </w:tbl>
    <w:p w14:paraId="68F77A05" w14:textId="77777777" w:rsidR="00712C6A" w:rsidRPr="00704703" w:rsidRDefault="00712C6A" w:rsidP="009A14B9">
      <w:pPr>
        <w:rPr>
          <w:b/>
          <w:sz w:val="28"/>
        </w:rPr>
      </w:pPr>
    </w:p>
    <w:sectPr w:rsidR="00712C6A" w:rsidRPr="00704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1DAA0" w14:textId="77777777" w:rsidR="00775D78" w:rsidRDefault="00775D78" w:rsidP="00704703">
      <w:pPr>
        <w:spacing w:after="0" w:line="240" w:lineRule="auto"/>
      </w:pPr>
      <w:r>
        <w:separator/>
      </w:r>
    </w:p>
  </w:endnote>
  <w:endnote w:type="continuationSeparator" w:id="0">
    <w:p w14:paraId="613558A3" w14:textId="77777777" w:rsidR="00775D78" w:rsidRDefault="00775D78" w:rsidP="00704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11D67" w14:textId="77777777" w:rsidR="00775D78" w:rsidRDefault="00775D78" w:rsidP="00704703">
      <w:pPr>
        <w:spacing w:after="0" w:line="240" w:lineRule="auto"/>
      </w:pPr>
      <w:r>
        <w:separator/>
      </w:r>
    </w:p>
  </w:footnote>
  <w:footnote w:type="continuationSeparator" w:id="0">
    <w:p w14:paraId="54887C37" w14:textId="77777777" w:rsidR="00775D78" w:rsidRDefault="00775D78" w:rsidP="007047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4A5"/>
    <w:rsid w:val="00000C35"/>
    <w:rsid w:val="00004290"/>
    <w:rsid w:val="000125E0"/>
    <w:rsid w:val="00016C8A"/>
    <w:rsid w:val="000202EB"/>
    <w:rsid w:val="000241A2"/>
    <w:rsid w:val="00026637"/>
    <w:rsid w:val="000364CE"/>
    <w:rsid w:val="000371DC"/>
    <w:rsid w:val="0003724F"/>
    <w:rsid w:val="00065270"/>
    <w:rsid w:val="00066ECE"/>
    <w:rsid w:val="0009688A"/>
    <w:rsid w:val="000B5807"/>
    <w:rsid w:val="000E1624"/>
    <w:rsid w:val="00106671"/>
    <w:rsid w:val="00121456"/>
    <w:rsid w:val="001658DA"/>
    <w:rsid w:val="00173EE7"/>
    <w:rsid w:val="001948F1"/>
    <w:rsid w:val="001A4CF2"/>
    <w:rsid w:val="001C1C09"/>
    <w:rsid w:val="001E189B"/>
    <w:rsid w:val="001F786E"/>
    <w:rsid w:val="0020552F"/>
    <w:rsid w:val="00216DCF"/>
    <w:rsid w:val="00224B38"/>
    <w:rsid w:val="00225D5D"/>
    <w:rsid w:val="002418E2"/>
    <w:rsid w:val="002453A2"/>
    <w:rsid w:val="002476BE"/>
    <w:rsid w:val="00250AB5"/>
    <w:rsid w:val="00270054"/>
    <w:rsid w:val="00280D66"/>
    <w:rsid w:val="00294701"/>
    <w:rsid w:val="002B73A1"/>
    <w:rsid w:val="002C6267"/>
    <w:rsid w:val="002F5757"/>
    <w:rsid w:val="002F74A5"/>
    <w:rsid w:val="00306E10"/>
    <w:rsid w:val="00316828"/>
    <w:rsid w:val="00317B54"/>
    <w:rsid w:val="003540BC"/>
    <w:rsid w:val="003700BF"/>
    <w:rsid w:val="00375992"/>
    <w:rsid w:val="00393803"/>
    <w:rsid w:val="003C3B25"/>
    <w:rsid w:val="003D222A"/>
    <w:rsid w:val="00417A02"/>
    <w:rsid w:val="00425E0A"/>
    <w:rsid w:val="004377CC"/>
    <w:rsid w:val="00437FCE"/>
    <w:rsid w:val="00447ABE"/>
    <w:rsid w:val="00454391"/>
    <w:rsid w:val="00462536"/>
    <w:rsid w:val="00462873"/>
    <w:rsid w:val="004A1F41"/>
    <w:rsid w:val="004D7F5C"/>
    <w:rsid w:val="005245F2"/>
    <w:rsid w:val="0052680B"/>
    <w:rsid w:val="0055020E"/>
    <w:rsid w:val="005558BA"/>
    <w:rsid w:val="00575D70"/>
    <w:rsid w:val="005A5BE6"/>
    <w:rsid w:val="005C7033"/>
    <w:rsid w:val="005E3D28"/>
    <w:rsid w:val="006023FF"/>
    <w:rsid w:val="00604D9D"/>
    <w:rsid w:val="006530BA"/>
    <w:rsid w:val="00657D1F"/>
    <w:rsid w:val="00677F94"/>
    <w:rsid w:val="00690AF5"/>
    <w:rsid w:val="006A736B"/>
    <w:rsid w:val="006B23C4"/>
    <w:rsid w:val="006B3C4F"/>
    <w:rsid w:val="00704703"/>
    <w:rsid w:val="00712C09"/>
    <w:rsid w:val="00712C6A"/>
    <w:rsid w:val="007263C6"/>
    <w:rsid w:val="00743E20"/>
    <w:rsid w:val="00761B42"/>
    <w:rsid w:val="0077104B"/>
    <w:rsid w:val="00775D78"/>
    <w:rsid w:val="00795EFB"/>
    <w:rsid w:val="007B3821"/>
    <w:rsid w:val="00805636"/>
    <w:rsid w:val="0081292C"/>
    <w:rsid w:val="00813B6D"/>
    <w:rsid w:val="00837495"/>
    <w:rsid w:val="00842C78"/>
    <w:rsid w:val="0084495D"/>
    <w:rsid w:val="0085127F"/>
    <w:rsid w:val="008873AD"/>
    <w:rsid w:val="008F2C17"/>
    <w:rsid w:val="009053FF"/>
    <w:rsid w:val="00920D98"/>
    <w:rsid w:val="009A14B9"/>
    <w:rsid w:val="009B2DD0"/>
    <w:rsid w:val="009C4A57"/>
    <w:rsid w:val="009D1F66"/>
    <w:rsid w:val="009F6A66"/>
    <w:rsid w:val="00A10534"/>
    <w:rsid w:val="00A17F0C"/>
    <w:rsid w:val="00A3380E"/>
    <w:rsid w:val="00A559CB"/>
    <w:rsid w:val="00A81B59"/>
    <w:rsid w:val="00A91A55"/>
    <w:rsid w:val="00AB22DE"/>
    <w:rsid w:val="00AE24A1"/>
    <w:rsid w:val="00AF00A3"/>
    <w:rsid w:val="00B122F9"/>
    <w:rsid w:val="00B40A5E"/>
    <w:rsid w:val="00B55CC7"/>
    <w:rsid w:val="00BA300C"/>
    <w:rsid w:val="00BB2011"/>
    <w:rsid w:val="00BC0C23"/>
    <w:rsid w:val="00BD2A2B"/>
    <w:rsid w:val="00BD41E1"/>
    <w:rsid w:val="00BE72A8"/>
    <w:rsid w:val="00C05608"/>
    <w:rsid w:val="00C067E1"/>
    <w:rsid w:val="00C131FB"/>
    <w:rsid w:val="00C24BA6"/>
    <w:rsid w:val="00C26D6C"/>
    <w:rsid w:val="00C40734"/>
    <w:rsid w:val="00C656BF"/>
    <w:rsid w:val="00C83DC8"/>
    <w:rsid w:val="00C90C18"/>
    <w:rsid w:val="00CB682E"/>
    <w:rsid w:val="00CC29FF"/>
    <w:rsid w:val="00CD29F1"/>
    <w:rsid w:val="00CD6A63"/>
    <w:rsid w:val="00D37646"/>
    <w:rsid w:val="00D54F4F"/>
    <w:rsid w:val="00D838F2"/>
    <w:rsid w:val="00DB7FA4"/>
    <w:rsid w:val="00DC0C96"/>
    <w:rsid w:val="00DE74E5"/>
    <w:rsid w:val="00E10E68"/>
    <w:rsid w:val="00E20EAC"/>
    <w:rsid w:val="00E24B7C"/>
    <w:rsid w:val="00E63F93"/>
    <w:rsid w:val="00E722D3"/>
    <w:rsid w:val="00E84A78"/>
    <w:rsid w:val="00ED6643"/>
    <w:rsid w:val="00EE1BAC"/>
    <w:rsid w:val="00EF3479"/>
    <w:rsid w:val="00F173B1"/>
    <w:rsid w:val="00F21703"/>
    <w:rsid w:val="00F30DD7"/>
    <w:rsid w:val="00F3638F"/>
    <w:rsid w:val="00F43D1A"/>
    <w:rsid w:val="00F46EC8"/>
    <w:rsid w:val="00F5108E"/>
    <w:rsid w:val="00F52B3C"/>
    <w:rsid w:val="00F87B3E"/>
    <w:rsid w:val="00FA7166"/>
    <w:rsid w:val="00FC5D2F"/>
    <w:rsid w:val="00FF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BA2037"/>
  <w15:chartTrackingRefBased/>
  <w15:docId w15:val="{A677BAE4-E065-471A-8A65-AB7B1CA5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7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5B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4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703"/>
  </w:style>
  <w:style w:type="paragraph" w:styleId="Footer">
    <w:name w:val="footer"/>
    <w:basedOn w:val="Normal"/>
    <w:link w:val="FooterChar"/>
    <w:uiPriority w:val="99"/>
    <w:unhideWhenUsed/>
    <w:rsid w:val="00704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703"/>
  </w:style>
  <w:style w:type="character" w:styleId="FollowedHyperlink">
    <w:name w:val="FollowedHyperlink"/>
    <w:basedOn w:val="DefaultParagraphFont"/>
    <w:uiPriority w:val="99"/>
    <w:semiHidden/>
    <w:unhideWhenUsed/>
    <w:rsid w:val="00ED664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26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26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C62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62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62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62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267"/>
    <w:rPr>
      <w:b/>
      <w:bCs/>
      <w:sz w:val="20"/>
      <w:szCs w:val="20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C131F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29FF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06527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6527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3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io.no/tjenester/it/ny-tjenest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io.no/tjenester/it/sikkerhet/lsis/tillegg/lagringsguide.html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uio.no/tjenester/it/sikkerhet/lsis/tillegg/lagring/infoklasser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garef\Documents\Custom%20Office%20Templates\veiledningsmal-dh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69101D6-FC9D-4D59-870A-E38BC5233971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59DDCA075E954EB860942647D963FF" ma:contentTypeVersion="14" ma:contentTypeDescription="Opprett et nytt dokument." ma:contentTypeScope="" ma:versionID="1b9edca4b84e0900c0d490d7bee6af9b">
  <xsd:schema xmlns:xsd="http://www.w3.org/2001/XMLSchema" xmlns:xs="http://www.w3.org/2001/XMLSchema" xmlns:p="http://schemas.microsoft.com/office/2006/metadata/properties" xmlns:ns3="ba4bf1a0-3200-4921-8899-8b6d415435ab" xmlns:ns4="9fdad2f8-f6da-41cd-b83b-adfa2bb242a0" targetNamespace="http://schemas.microsoft.com/office/2006/metadata/properties" ma:root="true" ma:fieldsID="93acd8962ded40679e6bda1807c62898" ns3:_="" ns4:_="">
    <xsd:import namespace="ba4bf1a0-3200-4921-8899-8b6d415435ab"/>
    <xsd:import namespace="9fdad2f8-f6da-41cd-b83b-adfa2bb242a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bf1a0-3200-4921-8899-8b6d415435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ad2f8-f6da-41cd-b83b-adfa2bb242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C4533-92E2-4350-8FFF-6A7321488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bf1a0-3200-4921-8899-8b6d415435ab"/>
    <ds:schemaRef ds:uri="9fdad2f8-f6da-41cd-b83b-adfa2bb24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745DA9-6C4E-4715-AB86-56F6A840F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C49712-280D-44D9-BC53-2CE23A1E3389}">
  <ds:schemaRefs>
    <ds:schemaRef ds:uri="http://purl.org/dc/elements/1.1/"/>
    <ds:schemaRef ds:uri="http://purl.org/dc/terms/"/>
    <ds:schemaRef ds:uri="http://schemas.openxmlformats.org/package/2006/metadata/core-properties"/>
    <ds:schemaRef ds:uri="9fdad2f8-f6da-41cd-b83b-adfa2bb242a0"/>
    <ds:schemaRef ds:uri="http://purl.org/dc/dcmitype/"/>
    <ds:schemaRef ds:uri="http://schemas.microsoft.com/office/2006/documentManagement/types"/>
    <ds:schemaRef ds:uri="http://schemas.microsoft.com/office/infopath/2007/PartnerControls"/>
    <ds:schemaRef ds:uri="ba4bf1a0-3200-4921-8899-8b6d415435ab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26BF789-2C0D-4457-B6AF-9135C19DF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veiledningsmal-dhp.dotx</Template>
  <TotalTime>2</TotalTime>
  <Pages>2</Pages>
  <Words>604</Words>
  <Characters>3202</Characters>
  <Application>Microsoft Office Word</Application>
  <DocSecurity>4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Louise Fotland</dc:creator>
  <cp:keywords/>
  <dc:description/>
  <cp:lastModifiedBy>Celin Marie Hoel Olsen</cp:lastModifiedBy>
  <cp:revision>2</cp:revision>
  <dcterms:created xsi:type="dcterms:W3CDTF">2022-05-16T09:23:00Z</dcterms:created>
  <dcterms:modified xsi:type="dcterms:W3CDTF">2022-05-16T09:23:00Z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0x010100BE59DDCA075E954EB860942647D963FF</vt:lpwstr>
  </property>
</Properties>
</file>