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FD1" w:rsidRDefault="002E5D4B">
      <w:pPr>
        <w:pStyle w:val="Overskrift1"/>
        <w:rPr>
          <w:rFonts w:ascii="Calibri" w:hAnsi="Calibri"/>
        </w:rPr>
      </w:pPr>
      <w:r>
        <w:rPr>
          <w:rFonts w:ascii="Calibri" w:hAnsi="Calibri"/>
        </w:rPr>
        <w:t>Veiledningsavtale for lektorstudenter ved Institutt for lærerutdanning og skoleforskning (ILS)</w:t>
      </w:r>
    </w:p>
    <w:p w:rsidR="00791FD1" w:rsidRDefault="002E5D4B">
      <w:r>
        <w:t>Lektorstudenter i det femårige Lektorprogrammet ved UiO som skriver oppgaven sin på Institutt for lærerutdanning og skoleforskning (ILS), skal inngå en skriftlig forpliktende avtale med instituttet.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4"/>
        <w:gridCol w:w="4548"/>
      </w:tblGrid>
      <w:tr w:rsidR="00791FD1"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Navn</w:t>
            </w:r>
          </w:p>
          <w:p w:rsidR="00791FD1" w:rsidRDefault="00791FD1">
            <w:pPr>
              <w:spacing w:after="0" w:line="240" w:lineRule="auto"/>
            </w:pPr>
          </w:p>
        </w:tc>
        <w:tc>
          <w:tcPr>
            <w:tcW w:w="4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Studentnummer</w:t>
            </w:r>
          </w:p>
          <w:p w:rsidR="00791FD1" w:rsidRDefault="00791FD1">
            <w:pPr>
              <w:spacing w:after="0" w:line="240" w:lineRule="auto"/>
            </w:pPr>
          </w:p>
          <w:p w:rsidR="00791FD1" w:rsidRDefault="00791FD1">
            <w:pPr>
              <w:spacing w:after="0" w:line="240" w:lineRule="auto"/>
            </w:pPr>
          </w:p>
        </w:tc>
      </w:tr>
    </w:tbl>
    <w:p w:rsidR="00791FD1" w:rsidRDefault="00791FD1"/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2289"/>
        <w:gridCol w:w="2270"/>
      </w:tblGrid>
      <w:tr w:rsidR="00791FD1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 xml:space="preserve">Navn på veileder: </w:t>
            </w:r>
          </w:p>
          <w:p w:rsidR="00791FD1" w:rsidRDefault="00791FD1">
            <w:pPr>
              <w:spacing w:after="0" w:line="240" w:lineRule="auto"/>
            </w:pPr>
          </w:p>
        </w:tc>
        <w:tc>
          <w:tcPr>
            <w:tcW w:w="4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 xml:space="preserve">Evt. medveileder: </w:t>
            </w:r>
          </w:p>
          <w:p w:rsidR="00791FD1" w:rsidRDefault="00791FD1">
            <w:pPr>
              <w:spacing w:after="0" w:line="240" w:lineRule="auto"/>
            </w:pPr>
          </w:p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Fordeling av timene mellom hovedveileder og biveileder hvis det er aktuelt.</w:t>
            </w:r>
          </w:p>
          <w:p w:rsidR="00791FD1" w:rsidRDefault="00791FD1">
            <w:pPr>
              <w:spacing w:after="0" w:line="240" w:lineRule="auto"/>
            </w:pP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Hovedveileder: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Biveileder:</w:t>
            </w:r>
          </w:p>
        </w:tc>
      </w:tr>
    </w:tbl>
    <w:p w:rsidR="00791FD1" w:rsidRDefault="002E5D4B">
      <w:r>
        <w:br/>
        <w:t xml:space="preserve">Masteroppgaven skrives i følgende fagområde (sett kryss): 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1"/>
        <w:gridCol w:w="821"/>
        <w:gridCol w:w="3731"/>
        <w:gridCol w:w="789"/>
      </w:tblGrid>
      <w:tr w:rsidR="00791FD1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Engelskdidaktikk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64345E">
            <w:pPr>
              <w:spacing w:after="0" w:line="240" w:lineRule="auto"/>
            </w:pPr>
            <w:r>
              <w:t>Nor</w:t>
            </w:r>
            <w:r w:rsidR="002E5D4B">
              <w:t>skdidaktikk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Samfunnsfagdidaktikk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Religions- og etikkdidaktikk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3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Matematikkdidaktikk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Naturfagenes didaktikk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791FD1">
            <w:pPr>
              <w:spacing w:after="0" w:line="240" w:lineRule="auto"/>
            </w:pPr>
          </w:p>
        </w:tc>
      </w:tr>
    </w:tbl>
    <w:p w:rsidR="00791FD1" w:rsidRDefault="00791FD1"/>
    <w:p w:rsidR="00791FD1" w:rsidRPr="004E3AEE" w:rsidRDefault="003901CC" w:rsidP="003901CC">
      <w:r>
        <w:rPr>
          <w:b/>
        </w:rPr>
        <w:t>Avtaleperiode omfatter</w:t>
      </w:r>
      <w:r w:rsidR="000E6489">
        <w:rPr>
          <w:b/>
        </w:rPr>
        <w:t xml:space="preserve"> 8. til 10. semester </w:t>
      </w:r>
      <w:r>
        <w:rPr>
          <w:b/>
        </w:rPr>
        <w:t xml:space="preserve">på masterspesialiseringen i Lektorprogrammet.  </w:t>
      </w:r>
      <w:r>
        <w:rPr>
          <w:b/>
        </w:rPr>
        <w:br/>
        <w:t>Denne avtaler gjelder fra vårsemester 20</w:t>
      </w:r>
      <w:r w:rsidR="000E6489">
        <w:rPr>
          <w:b/>
        </w:rPr>
        <w:t xml:space="preserve">___ </w:t>
      </w:r>
      <w:r>
        <w:rPr>
          <w:b/>
        </w:rPr>
        <w:t>til</w:t>
      </w:r>
      <w:r w:rsidR="000E6489">
        <w:rPr>
          <w:b/>
        </w:rPr>
        <w:t xml:space="preserve"> </w:t>
      </w:r>
      <w:r>
        <w:rPr>
          <w:b/>
        </w:rPr>
        <w:t>vår</w:t>
      </w:r>
      <w:r>
        <w:rPr>
          <w:b/>
        </w:rPr>
        <w:t>semester</w:t>
      </w:r>
      <w:r>
        <w:rPr>
          <w:b/>
        </w:rPr>
        <w:t xml:space="preserve"> 20</w:t>
      </w:r>
      <w:r w:rsidR="000E6489">
        <w:rPr>
          <w:b/>
        </w:rPr>
        <w:t>___.</w:t>
      </w:r>
      <w:r>
        <w:rPr>
          <w:b/>
        </w:rPr>
        <w:t xml:space="preserve"> </w:t>
      </w:r>
      <w:r w:rsidR="002E5D4B">
        <w:rPr>
          <w:b/>
        </w:rPr>
        <w:br/>
      </w:r>
      <w:r w:rsidR="002E5D4B">
        <w:rPr>
          <w:b/>
        </w:rPr>
        <w:br/>
      </w:r>
      <w:r w:rsidR="00456AD6">
        <w:t>Studentene</w:t>
      </w:r>
      <w:r w:rsidR="002E5D4B">
        <w:t xml:space="preserve"> har i avtaleperiode</w:t>
      </w:r>
      <w:r w:rsidR="00456AD6">
        <w:t>n</w:t>
      </w:r>
      <w:r w:rsidR="002E5D4B">
        <w:t xml:space="preserve"> krav på til sammen </w:t>
      </w:r>
      <w:r w:rsidR="00456AD6">
        <w:rPr>
          <w:b/>
        </w:rPr>
        <w:t>11 timer</w:t>
      </w:r>
      <w:r w:rsidR="002E5D4B">
        <w:rPr>
          <w:b/>
        </w:rPr>
        <w:t xml:space="preserve"> veiledning</w:t>
      </w:r>
      <w:r w:rsidR="00456AD6">
        <w:t xml:space="preserve"> med følgende fordeling</w:t>
      </w:r>
      <w:r>
        <w:t xml:space="preserve">: </w:t>
      </w:r>
      <w:r>
        <w:br/>
      </w:r>
      <w:r w:rsidR="00456AD6">
        <w:t xml:space="preserve">1 time </w:t>
      </w:r>
      <w:r w:rsidR="002E5D4B">
        <w:t>veiledning i forbindelse med metodeemne DIFO4001 i 8. semester og 2 timer i forbindelse med metodeemne DIFO4015 i 9. semester. De resterende 8 timer med veiledning er knyttet til masteroppgaveemne i 10. semester, når selve oppgaven skal skrives. For detaljer se emn</w:t>
      </w:r>
      <w:r w:rsidR="00134CFE">
        <w:t xml:space="preserve">ebeskrivelsene det gjelder. </w:t>
      </w:r>
      <w:r w:rsidR="0064345E" w:rsidRPr="004E3AEE">
        <w:t xml:space="preserve">Studentene har ikke krav på veiledningstimer som ikke tas </w:t>
      </w:r>
      <w:r w:rsidR="004E3AEE" w:rsidRPr="004E3AEE">
        <w:t xml:space="preserve">i løpet av </w:t>
      </w:r>
      <w:r w:rsidR="0064345E" w:rsidRPr="004E3AEE">
        <w:t>avtaleperiode</w:t>
      </w:r>
      <w:r w:rsidR="004E3AEE" w:rsidRPr="004E3AEE">
        <w:t>n</w:t>
      </w:r>
      <w:r w:rsidR="0064345E" w:rsidRPr="004E3AEE">
        <w:t>.</w:t>
      </w:r>
      <w:r w:rsidR="008E729D">
        <w:t xml:space="preserve"> Studenter som ikke leverer innen avtalt tid pga. sykdom eller andre tungtveiende grunner, kan søke om overføring av </w:t>
      </w:r>
      <w:r>
        <w:t xml:space="preserve">en eller flere </w:t>
      </w:r>
      <w:r w:rsidR="008E729D">
        <w:t>veiledningstimer til et senere semester.</w:t>
      </w:r>
    </w:p>
    <w:p w:rsidR="00134CFE" w:rsidRDefault="002E5D4B">
      <w:r>
        <w:t>Hvis to studenter skriver masteroppgave sammen, veiledes de sammen.</w:t>
      </w:r>
      <w:r w:rsidR="00134CFE">
        <w:t xml:space="preserve"> Studenter som veiledes sammen får 1 time i 8 semes</w:t>
      </w:r>
      <w:r w:rsidR="005B5344">
        <w:t>ter, 2 timer i 9. semester og 14</w:t>
      </w:r>
      <w:r w:rsidR="00134CFE">
        <w:t xml:space="preserve"> timer i 10. semester.</w:t>
      </w:r>
    </w:p>
    <w:p w:rsidR="00791FD1" w:rsidRDefault="00134CFE">
      <w:r>
        <w:t xml:space="preserve"> </w:t>
      </w:r>
      <w:r w:rsidR="002E5D4B">
        <w:t>Masteroppgaven:</w:t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2"/>
      </w:tblGrid>
      <w:tr w:rsidR="00791FD1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Arbeidstittel på oppgaven:</w:t>
            </w:r>
          </w:p>
          <w:p w:rsidR="00791FD1" w:rsidRDefault="00791FD1">
            <w:pPr>
              <w:spacing w:after="0" w:line="240" w:lineRule="auto"/>
            </w:pPr>
          </w:p>
          <w:p w:rsidR="00791FD1" w:rsidRDefault="00791FD1">
            <w:pPr>
              <w:spacing w:after="0" w:line="240" w:lineRule="auto"/>
            </w:pPr>
          </w:p>
          <w:p w:rsidR="00791FD1" w:rsidRDefault="00791FD1">
            <w:pPr>
              <w:spacing w:after="0" w:line="240" w:lineRule="auto"/>
            </w:pPr>
          </w:p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6489" w:rsidRDefault="002E5D4B">
            <w:pPr>
              <w:spacing w:after="0" w:line="240" w:lineRule="auto"/>
            </w:pPr>
            <w:r>
              <w:t xml:space="preserve">Evt. medforfatter på oppgaven (hvis </w:t>
            </w:r>
            <w:r w:rsidR="000E6489">
              <w:t>du skriver sammen med en annen)</w:t>
            </w:r>
          </w:p>
          <w:p w:rsidR="00791FD1" w:rsidRDefault="00791FD1">
            <w:pPr>
              <w:spacing w:after="0" w:line="240" w:lineRule="auto"/>
            </w:pPr>
          </w:p>
        </w:tc>
      </w:tr>
    </w:tbl>
    <w:p w:rsidR="00791FD1" w:rsidRDefault="00791FD1"/>
    <w:p w:rsidR="00791FD1" w:rsidRDefault="002E5D4B">
      <w:pPr>
        <w:rPr>
          <w:b/>
        </w:rPr>
      </w:pPr>
      <w:r>
        <w:rPr>
          <w:b/>
        </w:rPr>
        <w:t>Rettigheter og plikter i veiledningsforholdet</w:t>
      </w:r>
    </w:p>
    <w:p w:rsidR="00791FD1" w:rsidRDefault="002E5D4B">
      <w:pPr>
        <w:rPr>
          <w:b/>
        </w:rPr>
      </w:pPr>
      <w:r>
        <w:rPr>
          <w:b/>
        </w:rPr>
        <w:t>Studenten</w:t>
      </w:r>
    </w:p>
    <w:p w:rsidR="00791FD1" w:rsidRDefault="002E5D4B">
      <w:pPr>
        <w:pStyle w:val="Listeavsnitt"/>
        <w:numPr>
          <w:ilvl w:val="0"/>
          <w:numId w:val="1"/>
        </w:numPr>
      </w:pPr>
      <w:r>
        <w:t>Studenten skal være godt forberedt til veiledningsmøtene</w:t>
      </w:r>
    </w:p>
    <w:p w:rsidR="00791FD1" w:rsidRDefault="002E5D4B">
      <w:pPr>
        <w:pStyle w:val="Listeavsnitt"/>
        <w:numPr>
          <w:ilvl w:val="0"/>
          <w:numId w:val="1"/>
        </w:numPr>
      </w:pPr>
      <w:r>
        <w:t xml:space="preserve">Studenten skal gi veileder beskjed i god tid dersom </w:t>
      </w:r>
      <w:r w:rsidR="00456AD6">
        <w:t>han/hun ikke kan møte opp til</w:t>
      </w:r>
      <w:r>
        <w:t xml:space="preserve"> avtalt veiledningstime</w:t>
      </w:r>
    </w:p>
    <w:p w:rsidR="00791FD1" w:rsidRDefault="002E5D4B">
      <w:pPr>
        <w:pStyle w:val="Listeavsnitt"/>
        <w:numPr>
          <w:ilvl w:val="0"/>
          <w:numId w:val="1"/>
        </w:numPr>
      </w:pPr>
      <w:r>
        <w:t>Studenten skal umiddelbart ta opp evt. alvorlige samarbeidsproblemer med instituttet/studiekonsulenten</w:t>
      </w:r>
      <w:r>
        <w:br/>
      </w:r>
    </w:p>
    <w:p w:rsidR="00791FD1" w:rsidRDefault="002E5D4B">
      <w:pPr>
        <w:rPr>
          <w:b/>
        </w:rPr>
      </w:pPr>
      <w:r>
        <w:rPr>
          <w:b/>
        </w:rPr>
        <w:t>Veileder</w:t>
      </w:r>
    </w:p>
    <w:p w:rsidR="00791FD1" w:rsidRDefault="002E5D4B">
      <w:pPr>
        <w:pStyle w:val="Listeavsnitt"/>
        <w:numPr>
          <w:ilvl w:val="0"/>
          <w:numId w:val="2"/>
        </w:numPr>
      </w:pPr>
      <w:r>
        <w:t>Veileder skal være godt forberedt til veiledningsmøtene</w:t>
      </w:r>
    </w:p>
    <w:p w:rsidR="00791FD1" w:rsidRDefault="002E5D4B">
      <w:pPr>
        <w:pStyle w:val="Listeavsnitt"/>
        <w:numPr>
          <w:ilvl w:val="0"/>
          <w:numId w:val="2"/>
        </w:numPr>
      </w:pPr>
      <w:r>
        <w:t>Veileder skal si ifra i god tid dersom tidspunktet for et avtalt veiledningsmøte må endres</w:t>
      </w:r>
    </w:p>
    <w:p w:rsidR="00791FD1" w:rsidRDefault="002E5D4B">
      <w:pPr>
        <w:pStyle w:val="Listeavsnitt"/>
        <w:numPr>
          <w:ilvl w:val="0"/>
          <w:numId w:val="2"/>
        </w:numPr>
      </w:pPr>
      <w:r>
        <w:t>Veiledningen kan skje i grupper eller individuelt, på e-post, telefonsamtaler og møter</w:t>
      </w:r>
    </w:p>
    <w:p w:rsidR="00791FD1" w:rsidRDefault="00791FD1"/>
    <w:p w:rsidR="00791FD1" w:rsidRDefault="002E5D4B">
      <w:pPr>
        <w:rPr>
          <w:b/>
        </w:rPr>
      </w:pPr>
      <w:r>
        <w:rPr>
          <w:b/>
        </w:rPr>
        <w:t>Signaturer</w:t>
      </w:r>
    </w:p>
    <w:p w:rsidR="00791FD1" w:rsidRDefault="002E5D4B">
      <w:r>
        <w:t>Både student og veileder skal signere før avtalen leveres.</w:t>
      </w:r>
      <w:r w:rsidR="00456AD6">
        <w:t xml:space="preserve"> Student og veileder plikter</w:t>
      </w:r>
      <w:r>
        <w:t xml:space="preserve"> å forholde seg til avtalen og eventuelle vedlegg. Avtalen signeres vanligvis i første veiledningstime i 8. semester og leveres deretter til Lektorprogrammets administrasjon. </w:t>
      </w:r>
      <w:r>
        <w:br/>
      </w:r>
    </w:p>
    <w:p w:rsidR="00791FD1" w:rsidRPr="008E729D" w:rsidRDefault="00A14B33">
      <w:pPr>
        <w:rPr>
          <w:b/>
        </w:rPr>
      </w:pPr>
      <w:r>
        <w:rPr>
          <w:b/>
        </w:rPr>
        <w:t xml:space="preserve">Avtalen </w:t>
      </w:r>
      <w:r w:rsidR="008E729D">
        <w:rPr>
          <w:b/>
        </w:rPr>
        <w:t xml:space="preserve">leveres den 15. mai </w:t>
      </w:r>
      <w:r w:rsidR="004E3AEE">
        <w:rPr>
          <w:b/>
        </w:rPr>
        <w:t xml:space="preserve">i 8. semester </w:t>
      </w:r>
      <w:r w:rsidR="008E729D">
        <w:rPr>
          <w:b/>
        </w:rPr>
        <w:t>i Canvas-rommet til DIFO4001.</w:t>
      </w:r>
      <w:bookmarkStart w:id="0" w:name="_GoBack"/>
      <w:bookmarkEnd w:id="0"/>
      <w:r w:rsidR="008E729D">
        <w:rPr>
          <w:b/>
        </w:rPr>
        <w:br/>
      </w: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3"/>
        <w:gridCol w:w="1528"/>
        <w:gridCol w:w="6151"/>
      </w:tblGrid>
      <w:tr w:rsidR="00791FD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Student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Dato: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Signatur:</w:t>
            </w:r>
          </w:p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Veileder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Dato: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Signatur:</w:t>
            </w:r>
          </w:p>
          <w:p w:rsidR="00791FD1" w:rsidRDefault="00791FD1">
            <w:pPr>
              <w:spacing w:after="0" w:line="240" w:lineRule="auto"/>
            </w:pPr>
          </w:p>
        </w:tc>
      </w:tr>
      <w:tr w:rsidR="00791FD1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Medveileder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 xml:space="preserve">Dato: 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D1" w:rsidRDefault="002E5D4B">
            <w:pPr>
              <w:spacing w:after="0" w:line="240" w:lineRule="auto"/>
            </w:pPr>
            <w:r>
              <w:t>Signatur:</w:t>
            </w:r>
          </w:p>
          <w:p w:rsidR="00791FD1" w:rsidRDefault="00791FD1">
            <w:pPr>
              <w:spacing w:after="0" w:line="240" w:lineRule="auto"/>
            </w:pPr>
          </w:p>
        </w:tc>
      </w:tr>
    </w:tbl>
    <w:p w:rsidR="00791FD1" w:rsidRDefault="00791FD1"/>
    <w:sectPr w:rsidR="00791FD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77F" w:rsidRDefault="0021377F">
      <w:pPr>
        <w:spacing w:after="0" w:line="240" w:lineRule="auto"/>
      </w:pPr>
      <w:r>
        <w:separator/>
      </w:r>
    </w:p>
  </w:endnote>
  <w:endnote w:type="continuationSeparator" w:id="0">
    <w:p w:rsidR="0021377F" w:rsidRDefault="00213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77F" w:rsidRDefault="002137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1377F" w:rsidRDefault="002137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E3EA0"/>
    <w:multiLevelType w:val="multilevel"/>
    <w:tmpl w:val="96166B7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ABF1249"/>
    <w:multiLevelType w:val="multilevel"/>
    <w:tmpl w:val="3D0EA5A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FD1"/>
    <w:rsid w:val="000E6489"/>
    <w:rsid w:val="00134CFE"/>
    <w:rsid w:val="0021377F"/>
    <w:rsid w:val="002E5D4B"/>
    <w:rsid w:val="00301E04"/>
    <w:rsid w:val="003901CC"/>
    <w:rsid w:val="00456AD6"/>
    <w:rsid w:val="004E3AEE"/>
    <w:rsid w:val="005B5344"/>
    <w:rsid w:val="0064345E"/>
    <w:rsid w:val="00791FD1"/>
    <w:rsid w:val="008E729D"/>
    <w:rsid w:val="00907E1F"/>
    <w:rsid w:val="00A14B33"/>
    <w:rsid w:val="00F8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B3CE6"/>
  <w15:docId w15:val="{3A2D73AD-7954-4627-867B-AF41B825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sz w:val="22"/>
        <w:szCs w:val="22"/>
        <w:lang w:val="nb-NO" w:eastAsia="zh-CN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Overskrift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Heading2Char">
    <w:name w:val="Heading 2 Char"/>
    <w:basedOn w:val="Standardskriftforavsnitt"/>
    <w:rPr>
      <w:rFonts w:ascii="Cambria" w:eastAsia="SimSun" w:hAnsi="Cambria" w:cs="Times New Roman"/>
      <w:b/>
      <w:bCs/>
      <w:color w:val="4F81BD"/>
      <w:sz w:val="26"/>
      <w:szCs w:val="26"/>
    </w:rPr>
  </w:style>
  <w:style w:type="paragraph" w:styleId="Listeavsnitt">
    <w:name w:val="List Paragraph"/>
    <w:basedOn w:val="Normal"/>
    <w:pPr>
      <w:ind w:left="720"/>
    </w:pPr>
  </w:style>
  <w:style w:type="character" w:customStyle="1" w:styleId="Heading3Char">
    <w:name w:val="Heading 3 Char"/>
    <w:basedOn w:val="Standardskriftforavsnitt"/>
    <w:rPr>
      <w:rFonts w:ascii="Cambria" w:eastAsia="SimSun" w:hAnsi="Cambria" w:cs="Times New Roman"/>
      <w:b/>
      <w:bCs/>
      <w:color w:val="4F81BD"/>
    </w:rPr>
  </w:style>
  <w:style w:type="character" w:customStyle="1" w:styleId="Heading1Char">
    <w:name w:val="Heading 1 Char"/>
    <w:basedOn w:val="Standardskriftforavsnitt"/>
    <w:rPr>
      <w:rFonts w:ascii="Cambria" w:eastAsia="SimSun" w:hAnsi="Cambria" w:cs="Times New Roman"/>
      <w:b/>
      <w:bCs/>
      <w:color w:val="365F91"/>
      <w:sz w:val="28"/>
      <w:szCs w:val="28"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Bobleteks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Standardskriftforavsnitt"/>
    <w:rPr>
      <w:rFonts w:ascii="Segoe UI" w:hAnsi="Segoe UI" w:cs="Segoe UI"/>
      <w:sz w:val="18"/>
      <w:szCs w:val="18"/>
    </w:rPr>
  </w:style>
  <w:style w:type="character" w:styleId="Plassholdertekst">
    <w:name w:val="Placeholder Text"/>
    <w:basedOn w:val="Standardskriftforavsnitt"/>
    <w:uiPriority w:val="99"/>
    <w:semiHidden/>
    <w:rsid w:val="00301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1A3F3AB4.dotm</Template>
  <TotalTime>0</TotalTime>
  <Pages>2</Pages>
  <Words>438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FHI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Utnem</dc:creator>
  <cp:lastModifiedBy>Jørg Walter</cp:lastModifiedBy>
  <cp:revision>2</cp:revision>
  <cp:lastPrinted>2018-02-26T11:35:00Z</cp:lastPrinted>
  <dcterms:created xsi:type="dcterms:W3CDTF">2019-01-15T08:42:00Z</dcterms:created>
  <dcterms:modified xsi:type="dcterms:W3CDTF">2019-01-15T08:42:00Z</dcterms:modified>
</cp:coreProperties>
</file>